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/>
        <w:jc w:val="both"/>
        <w:textAlignment w:val="auto"/>
        <w:outlineLvl w:val="9"/>
        <w:rPr>
          <w:rFonts w:hint="eastAsia" w:eastAsia="方正仿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/>
        <w:jc w:val="center"/>
        <w:textAlignment w:val="auto"/>
        <w:outlineLvl w:val="9"/>
        <w:rPr>
          <w:rFonts w:eastAsia="方正仿宋_GBK"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全国首届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“最美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牧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技员”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推荐人选公示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eastAsia="方正仿宋_GBK"/>
          <w:sz w:val="32"/>
          <w:szCs w:val="32"/>
        </w:rPr>
      </w:pPr>
    </w:p>
    <w:tbl>
      <w:tblPr>
        <w:tblStyle w:val="38"/>
        <w:tblW w:w="129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"/>
        <w:gridCol w:w="750"/>
        <w:gridCol w:w="947"/>
        <w:gridCol w:w="1996"/>
        <w:gridCol w:w="1142"/>
        <w:gridCol w:w="71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  <w:jc w:val="center"/>
        </w:trPr>
        <w:tc>
          <w:tcPr>
            <w:tcW w:w="8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姓名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性别</w:t>
            </w:r>
          </w:p>
        </w:tc>
        <w:tc>
          <w:tcPr>
            <w:tcW w:w="9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年月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单位</w:t>
            </w:r>
          </w:p>
        </w:tc>
        <w:tc>
          <w:tcPr>
            <w:tcW w:w="11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时间</w:t>
            </w:r>
          </w:p>
        </w:tc>
        <w:tc>
          <w:tcPr>
            <w:tcW w:w="7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主要成绩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王潍波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男</w:t>
            </w:r>
          </w:p>
        </w:tc>
        <w:tc>
          <w:tcPr>
            <w:tcW w:w="9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1981.11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徐州市铜山区家禽技术指导站</w:t>
            </w:r>
          </w:p>
        </w:tc>
        <w:tc>
          <w:tcPr>
            <w:tcW w:w="11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2009.10</w:t>
            </w:r>
          </w:p>
        </w:tc>
        <w:tc>
          <w:tcPr>
            <w:tcW w:w="7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right="0" w:rightChars="0" w:firstLine="440" w:firstLineChars="200"/>
              <w:jc w:val="both"/>
              <w:textAlignment w:val="auto"/>
              <w:outlineLvl w:val="9"/>
              <w:rPr>
                <w:rFonts w:hint="eastAsia" w:eastAsia="方正仿宋_GBK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高质量完成畜牧业统计监测各项任务，超额完成了市下达生猪稳产保供目标任务，</w:t>
            </w:r>
            <w:r>
              <w:rPr>
                <w:rFonts w:hint="eastAsia" w:eastAsia="方正仿宋_GBK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获农业农村部畜牧兽医局、省农业农村厅畜牧业统计监测工作表扬。先后获“徐州市农业技术推广先进工作者”“十二五全市畜牧统计工作先进个人”“2015年度徐州市畜牧兽医暨畜禽屠宰管理工作先进工作者”“2015-2016年度徐州市农业生态环境保护先进个人”“2011-2013年度全国农牧渔业丰收奖一等奖”“第八届江苏省农业技术推广奖三等奖”“第九届江苏省农业技术推广奖二等奖”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王  建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男</w:t>
            </w:r>
          </w:p>
        </w:tc>
        <w:tc>
          <w:tcPr>
            <w:tcW w:w="9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1977.10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常州市武进区畜牧兽医中心</w:t>
            </w:r>
          </w:p>
        </w:tc>
        <w:tc>
          <w:tcPr>
            <w:tcW w:w="11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2001.8</w:t>
            </w:r>
          </w:p>
        </w:tc>
        <w:tc>
          <w:tcPr>
            <w:tcW w:w="7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right="0" w:rightChars="0" w:firstLine="440" w:firstLineChars="200"/>
              <w:jc w:val="both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积极推广畜禽新技术，参加“种鹅综合饲养技术”“江苏省农业科技入户工程项目”“全国基层农牧推广补助项目（武进区畜禽类）”“肉鹅适度规模健康养殖技术的研究与推广”、“江苏现代农业（肉鸡）产业技术体系”等项目实施和推广，先后获“武进区科学科技进步三等奖”、江苏省人民政府“2018年度江苏省科学技术三等奖”、常州市人民政府“五一”劳动奖章、农林系统“倾情服务、感动农民”先进工作者、江苏省种畜禽管理“先进个人”“服务标兵奖”、江苏省乡土人才“三带”新秀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李崎川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男</w:t>
            </w:r>
          </w:p>
        </w:tc>
        <w:tc>
          <w:tcPr>
            <w:tcW w:w="9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1975.2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  <w:t>宿迁市宿豫区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  <w:t>畜牧兽医站</w:t>
            </w:r>
          </w:p>
        </w:tc>
        <w:tc>
          <w:tcPr>
            <w:tcW w:w="11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1996.8</w:t>
            </w:r>
          </w:p>
        </w:tc>
        <w:tc>
          <w:tcPr>
            <w:tcW w:w="7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440" w:firstLineChars="200"/>
              <w:jc w:val="both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主持和参与完成国家、省、市技术示范推广等项目数十个，有力推动了全区畜牧业提质增效和农民增收。在新冠肺炎疫情防控期间，积极主动作为，放弃春节假期，全力做好稳定畜牧生产、保障市场供应，指导畜牧生产企业尽快开工复产，帮助企业与交通运输及市场监管等部门对接，开辟24小时“畜牧业绿色通道”，为畜牧生产企业、畜禽养殖场户办理了数百辆《畜牧业绿色车辆通行证》，保障了数百万羽肉鸡正常出售，为抓好疫情防控和稳产保供提供了保障。先后获省政府农业技术推广二等奖两次、三等奖一次；获省主管部门表彰3次；获市主管部门表彰6次；获区委、区政府表彰3次；获区主管部门表彰10次；2018年被确定为省第五期“333高层次人才培养工程”第三层次培养对象；2019年获中华农业科教基金会“2019年度神内基金农技推广奖（推广人员）”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邵  坤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男</w:t>
            </w:r>
          </w:p>
        </w:tc>
        <w:tc>
          <w:tcPr>
            <w:tcW w:w="9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1973.11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  <w:t>盱眙县动物疫病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  <w:t>预防控制中心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  <w:t>（盱眙县畜牧技术推广站）</w:t>
            </w:r>
          </w:p>
        </w:tc>
        <w:tc>
          <w:tcPr>
            <w:tcW w:w="11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default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1996.8</w:t>
            </w:r>
          </w:p>
        </w:tc>
        <w:tc>
          <w:tcPr>
            <w:tcW w:w="7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440" w:firstLineChars="200"/>
              <w:jc w:val="both"/>
              <w:textAlignment w:val="auto"/>
              <w:outlineLvl w:val="9"/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在基层一线从事畜禽良种改良、饲料技术推广、动物疫病诊疗、粪污综合利用等技术推广工作，主持或参与《肉鸭集约化高效健康养殖技术》等7个省级农业三新工程项目；积极推广番鸭上网下床养殖模式，促进农民增收致富；先后获省人社厅“江苏省技术能手”、省农业农村厅“江苏省优秀动物防疫员”称号，被授予淮安市五一劳动奖章，被评为盱眙县农民培训先进个人、盱眙县十大农业科技人物；获得省农业技术推广三等奖1项；收到农业农村部畜牧兽医局生猪月报调度、生猪产销形势分析联络员工作的表扬信和感谢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张智浩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男</w:t>
            </w:r>
          </w:p>
        </w:tc>
        <w:tc>
          <w:tcPr>
            <w:tcW w:w="9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1982.10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2"/>
                <w:vertAlign w:val="baseline"/>
                <w:lang w:val="en-US" w:eastAsia="zh-CN"/>
              </w:rPr>
              <w:t>丹阳市延陵镇动物防疫站</w:t>
            </w:r>
          </w:p>
        </w:tc>
        <w:tc>
          <w:tcPr>
            <w:tcW w:w="11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>2005.10</w:t>
            </w:r>
          </w:p>
        </w:tc>
        <w:tc>
          <w:tcPr>
            <w:tcW w:w="71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right="0" w:rightChars="0" w:firstLine="440" w:firstLineChars="200"/>
              <w:jc w:val="both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eastAsia="方正仿宋_GBK"/>
                <w:sz w:val="22"/>
                <w:szCs w:val="22"/>
                <w:vertAlign w:val="baseline"/>
                <w:lang w:val="en-US" w:eastAsia="zh-CN"/>
              </w:rPr>
              <w:t xml:space="preserve"> 在基层乡镇畜牧兽医岗位为农服务16年，爱岗敬业，勤奋工作，先后参加肉羊舍饲规模化生产综合技术等多个项目的实施，对畜牧新技术的集成推广应用起到了积极的促进作用。在2011年度农业科技入户工程中，成绩显著，被评为优秀指导员；在2011年全省重大动物疫病监测技能大比武决赛中，荣获“乡级采样能手”称号；在2017年镇江市动物检疫技能竞赛中，荣获“镇江市动物检疫状元”称号；在2017年全省动物检疫技能竞赛中，荣获“全省动物检疫技术能手”称号；2018年，被镇江市总工会授予“镇江市五一技术标兵”称号；2018年，被共青团镇江市委授予“2017年度镇江青年岗位能手”；2019年，被丹阳市导墅镇人民政府授予“2018年度优秀共产党员”。先后荣获：“第二届镇江市重大动物疫病采样监测技术大比武活动”一等奖、“第三届重大动物疫病采样技能大比武活动”三等奖、“申联杯”全省村级动物防疫员防疫知识竞赛活动优胜奖、“第四届重大动物疫病采样技能大比武活动”三等奖、全市重大动物疫病采样监测技能竞赛优胜奖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/>
        <w:jc w:val="both"/>
        <w:textAlignment w:val="auto"/>
        <w:outlineLvl w:val="9"/>
        <w:rPr>
          <w:rFonts w:eastAsia="方正仿宋_GBK"/>
          <w:sz w:val="32"/>
          <w:szCs w:val="32"/>
        </w:rPr>
      </w:pPr>
    </w:p>
    <w:sectPr>
      <w:footerReference r:id="rId6" w:type="default"/>
      <w:headerReference r:id="rId5" w:type="even"/>
      <w:footerReference r:id="rId7" w:type="even"/>
      <w:endnotePr>
        <w:numFmt w:val="decimal"/>
      </w:endnotePr>
      <w:type w:val="oddPage"/>
      <w:pgSz w:w="16838" w:h="11906" w:orient="landscape"/>
      <w:pgMar w:top="1587" w:right="2098" w:bottom="1587" w:left="1984" w:header="851" w:footer="1928" w:gutter="0"/>
      <w:cols w:space="0" w:num="1"/>
      <w:rtlGutter w:val="0"/>
      <w:docGrid w:type="lines" w:linePitch="3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D71D429A-1A44-4BDD-BCB2-CD23C3DF784A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024E45DA-F246-4A15-BC72-9CE991560191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3" w:fontKey="{D61AAAD7-53E8-40F5-B199-A06933E1A7DE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0247E451-ADC2-488B-95FD-CF6DA238CEF7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  <w:embedRegular r:id="rId5" w:fontKey="{BA2A2454-52B3-468A-8B01-E9CE0FEDB407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6" w:fontKey="{2911B4ED-8989-4B0C-A352-2DB9F7FB25E9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7" w:fontKey="{22EE7BB9-9D58-40C5-B0DD-81EAEDB0AC17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8" w:fontKey="{C943703B-59F0-4437-ADAA-4589D679C14D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9" w:fontKey="{C77C039B-9847-4809-B313-3B4582497AA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5051425</wp:posOffset>
              </wp:positionH>
              <wp:positionV relativeFrom="paragraph">
                <wp:posOffset>-7620</wp:posOffset>
              </wp:positionV>
              <wp:extent cx="194945" cy="28829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4945" cy="2882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rPr>
                              <w:rFonts w:hint="eastAsia"/>
                            </w:rPr>
                          </w:pPr>
                        </w:p>
                      </w:txbxContent>
                    </wps:txbx>
                    <wps:bodyPr vert="horz" wrap="square" lIns="0" tIns="0" rIns="0" bIns="0" anchor="t" upright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left:397.75pt;margin-top:-0.6pt;height:22.7pt;width:15.35pt;mso-position-horizontal-relative:margin;z-index:251659264;mso-width-relative:page;mso-height-relative:page;" filled="f" stroked="f" coordsize="21600,21600" o:gfxdata="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410ty9oAAAAJAQAADwAAAAAAAAABACAAAAAi&#10;AAAAZHJzL2Rvd25yZXYueG1sUEsBAhQAFAAAAAgAh07iQIMLuu7PAQAAeQMAAA4AAAAAAAAAAQAg&#10;AAAAKQEAAGRycy9lMm9Eb2MueG1sUEsFBgAAAAAGAAYAWQEAAGo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rPr>
                        <w:rFonts w:hint="eastAsia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eastAsia" w:ascii="宋体" w:hAnsi="宋体" w:eastAsia="宋体" w:cs="宋体"/>
        <w:sz w:val="28"/>
        <w:szCs w:val="28"/>
        <w:lang w:val="en-US" w:eastAsia="zh-CN"/>
      </w:rPr>
      <w:t xml:space="preserve">     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rPr>
        <w:rFonts w:hint="eastAsia"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B32B4"/>
    <w:multiLevelType w:val="multilevel"/>
    <w:tmpl w:val="452B32B4"/>
    <w:lvl w:ilvl="0" w:tentative="0">
      <w:start w:val="1"/>
      <w:numFmt w:val="decimal"/>
      <w:pStyle w:val="2"/>
      <w:lvlText w:val="%1"/>
      <w:lvlJc w:val="left"/>
      <w:pPr>
        <w:ind w:left="0" w:firstLine="0"/>
      </w:pPr>
      <w:rPr>
        <w:rFonts w:hint="default"/>
      </w:rPr>
    </w:lvl>
    <w:lvl w:ilvl="1" w:tentative="0">
      <w:start w:val="1"/>
      <w:numFmt w:val="decimal"/>
      <w:pStyle w:val="3"/>
      <w:lvlText w:val="%1.%2"/>
      <w:lvlJc w:val="left"/>
      <w:pPr>
        <w:ind w:left="8789" w:firstLine="0"/>
      </w:pPr>
      <w:rPr>
        <w:rFonts w:hint="default"/>
        <w:sz w:val="28"/>
      </w:rPr>
    </w:lvl>
    <w:lvl w:ilvl="2" w:tentative="0">
      <w:start w:val="1"/>
      <w:numFmt w:val="decimal"/>
      <w:pStyle w:val="4"/>
      <w:lvlText w:val="%1.%2.%3"/>
      <w:lvlJc w:val="left"/>
      <w:pPr>
        <w:ind w:left="567" w:hanging="567"/>
      </w:pPr>
      <w:rPr>
        <w:rFonts w:hint="default"/>
      </w:rPr>
    </w:lvl>
    <w:lvl w:ilvl="3" w:tentative="0">
      <w:start w:val="1"/>
      <w:numFmt w:val="decimal"/>
      <w:pStyle w:val="5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pStyle w:val="6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pStyle w:val="7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pStyle w:val="8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pStyle w:val="9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pStyle w:val="10"/>
      <w:lvlText w:val="%1.%2.%3.%4.%5.%6.%7.%8.%9"/>
      <w:lvlJc w:val="left"/>
      <w:pPr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bordersDoNotSurroundHeader w:val="1"/>
  <w:bordersDoNotSurroundFooter w:val="1"/>
  <w:attachedTemplate r:id="rId1"/>
  <w:documentProtection w:enforcement="0"/>
  <w:defaultTabStop w:val="420"/>
  <w:hyphenationZone w:val="360"/>
  <w:evenAndOddHeaders w:val="1"/>
  <w:drawingGridHorizontalSpacing w:val="105"/>
  <w:drawingGridVerticalSpacing w:val="168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numFmt w:val="decimal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893C68"/>
    <w:rsid w:val="00001585"/>
    <w:rsid w:val="000041BA"/>
    <w:rsid w:val="00004430"/>
    <w:rsid w:val="0000688D"/>
    <w:rsid w:val="0000771A"/>
    <w:rsid w:val="00007EE1"/>
    <w:rsid w:val="0001641F"/>
    <w:rsid w:val="00017377"/>
    <w:rsid w:val="0002377B"/>
    <w:rsid w:val="00024E9F"/>
    <w:rsid w:val="00025E74"/>
    <w:rsid w:val="000267DC"/>
    <w:rsid w:val="000304F6"/>
    <w:rsid w:val="0004106E"/>
    <w:rsid w:val="00041869"/>
    <w:rsid w:val="00043956"/>
    <w:rsid w:val="00044BE3"/>
    <w:rsid w:val="000510FE"/>
    <w:rsid w:val="00051E17"/>
    <w:rsid w:val="00052160"/>
    <w:rsid w:val="00052C8B"/>
    <w:rsid w:val="000538B3"/>
    <w:rsid w:val="000545A9"/>
    <w:rsid w:val="000546E0"/>
    <w:rsid w:val="00054D18"/>
    <w:rsid w:val="00055050"/>
    <w:rsid w:val="000557CA"/>
    <w:rsid w:val="00055A2D"/>
    <w:rsid w:val="00056BD4"/>
    <w:rsid w:val="000618B4"/>
    <w:rsid w:val="00063798"/>
    <w:rsid w:val="00065213"/>
    <w:rsid w:val="0006565B"/>
    <w:rsid w:val="000665D5"/>
    <w:rsid w:val="000668A6"/>
    <w:rsid w:val="00067E54"/>
    <w:rsid w:val="0007043E"/>
    <w:rsid w:val="0007164A"/>
    <w:rsid w:val="000732DD"/>
    <w:rsid w:val="00074153"/>
    <w:rsid w:val="00074BC0"/>
    <w:rsid w:val="00074F04"/>
    <w:rsid w:val="000759E5"/>
    <w:rsid w:val="00076BF3"/>
    <w:rsid w:val="00080CB8"/>
    <w:rsid w:val="000826BF"/>
    <w:rsid w:val="00082F9B"/>
    <w:rsid w:val="00083C99"/>
    <w:rsid w:val="000852A4"/>
    <w:rsid w:val="000852F2"/>
    <w:rsid w:val="0008536E"/>
    <w:rsid w:val="00087D9C"/>
    <w:rsid w:val="00091A86"/>
    <w:rsid w:val="00092637"/>
    <w:rsid w:val="00092652"/>
    <w:rsid w:val="000930D0"/>
    <w:rsid w:val="00096866"/>
    <w:rsid w:val="00096F70"/>
    <w:rsid w:val="00097504"/>
    <w:rsid w:val="000979FC"/>
    <w:rsid w:val="000A02BF"/>
    <w:rsid w:val="000A139B"/>
    <w:rsid w:val="000A1DC7"/>
    <w:rsid w:val="000A2111"/>
    <w:rsid w:val="000A3444"/>
    <w:rsid w:val="000A53D3"/>
    <w:rsid w:val="000B1497"/>
    <w:rsid w:val="000B28B2"/>
    <w:rsid w:val="000B3A93"/>
    <w:rsid w:val="000B3AC7"/>
    <w:rsid w:val="000B442D"/>
    <w:rsid w:val="000B4555"/>
    <w:rsid w:val="000B4848"/>
    <w:rsid w:val="000B6A87"/>
    <w:rsid w:val="000B761D"/>
    <w:rsid w:val="000B7F64"/>
    <w:rsid w:val="000C0011"/>
    <w:rsid w:val="000C1D1C"/>
    <w:rsid w:val="000C376F"/>
    <w:rsid w:val="000C407A"/>
    <w:rsid w:val="000C4D81"/>
    <w:rsid w:val="000C70DF"/>
    <w:rsid w:val="000C7C27"/>
    <w:rsid w:val="000D0C5B"/>
    <w:rsid w:val="000D3641"/>
    <w:rsid w:val="000D40F1"/>
    <w:rsid w:val="000D454E"/>
    <w:rsid w:val="000D4B64"/>
    <w:rsid w:val="000D61F7"/>
    <w:rsid w:val="000D6A8D"/>
    <w:rsid w:val="000D769C"/>
    <w:rsid w:val="000E21B0"/>
    <w:rsid w:val="000E483D"/>
    <w:rsid w:val="000E7D1C"/>
    <w:rsid w:val="000F0FD0"/>
    <w:rsid w:val="000F1C3D"/>
    <w:rsid w:val="000F20BB"/>
    <w:rsid w:val="000F48BF"/>
    <w:rsid w:val="000F54F6"/>
    <w:rsid w:val="000F6775"/>
    <w:rsid w:val="000F74B0"/>
    <w:rsid w:val="000F7646"/>
    <w:rsid w:val="000F7A5B"/>
    <w:rsid w:val="000F7E8A"/>
    <w:rsid w:val="00100F5C"/>
    <w:rsid w:val="00101CD7"/>
    <w:rsid w:val="00102D6B"/>
    <w:rsid w:val="00105488"/>
    <w:rsid w:val="001072EB"/>
    <w:rsid w:val="001103DA"/>
    <w:rsid w:val="0011092B"/>
    <w:rsid w:val="00112227"/>
    <w:rsid w:val="00112F46"/>
    <w:rsid w:val="0011370A"/>
    <w:rsid w:val="00113FEA"/>
    <w:rsid w:val="00115DEA"/>
    <w:rsid w:val="00115E87"/>
    <w:rsid w:val="00116BFA"/>
    <w:rsid w:val="00117783"/>
    <w:rsid w:val="001179BF"/>
    <w:rsid w:val="00117C60"/>
    <w:rsid w:val="00120983"/>
    <w:rsid w:val="001216BF"/>
    <w:rsid w:val="00123730"/>
    <w:rsid w:val="00126389"/>
    <w:rsid w:val="001263DC"/>
    <w:rsid w:val="00131152"/>
    <w:rsid w:val="00132F1E"/>
    <w:rsid w:val="00134449"/>
    <w:rsid w:val="00134509"/>
    <w:rsid w:val="0013596F"/>
    <w:rsid w:val="001359DD"/>
    <w:rsid w:val="00137CA9"/>
    <w:rsid w:val="00137F13"/>
    <w:rsid w:val="00141B47"/>
    <w:rsid w:val="00141BC0"/>
    <w:rsid w:val="00141DE0"/>
    <w:rsid w:val="00142346"/>
    <w:rsid w:val="00144090"/>
    <w:rsid w:val="00145405"/>
    <w:rsid w:val="00145E7B"/>
    <w:rsid w:val="0014609A"/>
    <w:rsid w:val="001463C5"/>
    <w:rsid w:val="001475DA"/>
    <w:rsid w:val="00150513"/>
    <w:rsid w:val="00152975"/>
    <w:rsid w:val="0015378C"/>
    <w:rsid w:val="00153DD7"/>
    <w:rsid w:val="001549C9"/>
    <w:rsid w:val="00155684"/>
    <w:rsid w:val="00156076"/>
    <w:rsid w:val="00156CBB"/>
    <w:rsid w:val="00157158"/>
    <w:rsid w:val="00157857"/>
    <w:rsid w:val="00157B4E"/>
    <w:rsid w:val="001615D2"/>
    <w:rsid w:val="00162FEE"/>
    <w:rsid w:val="00163D8A"/>
    <w:rsid w:val="001659AB"/>
    <w:rsid w:val="00165DA8"/>
    <w:rsid w:val="0016700B"/>
    <w:rsid w:val="00172095"/>
    <w:rsid w:val="00172E43"/>
    <w:rsid w:val="001732E8"/>
    <w:rsid w:val="00173901"/>
    <w:rsid w:val="0017686B"/>
    <w:rsid w:val="00176A13"/>
    <w:rsid w:val="0017770B"/>
    <w:rsid w:val="00180A3E"/>
    <w:rsid w:val="001826D5"/>
    <w:rsid w:val="001833BF"/>
    <w:rsid w:val="00183B93"/>
    <w:rsid w:val="001842FB"/>
    <w:rsid w:val="00185166"/>
    <w:rsid w:val="00190F4E"/>
    <w:rsid w:val="00191838"/>
    <w:rsid w:val="00191CA0"/>
    <w:rsid w:val="00191EC6"/>
    <w:rsid w:val="00192B0D"/>
    <w:rsid w:val="0019329C"/>
    <w:rsid w:val="00193FC3"/>
    <w:rsid w:val="001946E9"/>
    <w:rsid w:val="001959D5"/>
    <w:rsid w:val="001966CC"/>
    <w:rsid w:val="00196E94"/>
    <w:rsid w:val="0019706C"/>
    <w:rsid w:val="001970CF"/>
    <w:rsid w:val="001A07CC"/>
    <w:rsid w:val="001A2366"/>
    <w:rsid w:val="001A2440"/>
    <w:rsid w:val="001A3F35"/>
    <w:rsid w:val="001A4087"/>
    <w:rsid w:val="001A5102"/>
    <w:rsid w:val="001B04C2"/>
    <w:rsid w:val="001B11E7"/>
    <w:rsid w:val="001B220B"/>
    <w:rsid w:val="001B3697"/>
    <w:rsid w:val="001B5413"/>
    <w:rsid w:val="001B638A"/>
    <w:rsid w:val="001B65E4"/>
    <w:rsid w:val="001B7116"/>
    <w:rsid w:val="001B7215"/>
    <w:rsid w:val="001B744E"/>
    <w:rsid w:val="001B7CFC"/>
    <w:rsid w:val="001C175F"/>
    <w:rsid w:val="001C1CA7"/>
    <w:rsid w:val="001C2024"/>
    <w:rsid w:val="001C21EC"/>
    <w:rsid w:val="001C24EB"/>
    <w:rsid w:val="001C270B"/>
    <w:rsid w:val="001C2951"/>
    <w:rsid w:val="001C2AAB"/>
    <w:rsid w:val="001C2F12"/>
    <w:rsid w:val="001C3184"/>
    <w:rsid w:val="001C615F"/>
    <w:rsid w:val="001C7EFA"/>
    <w:rsid w:val="001D23F1"/>
    <w:rsid w:val="001D38F4"/>
    <w:rsid w:val="001D788E"/>
    <w:rsid w:val="001E06D0"/>
    <w:rsid w:val="001E0744"/>
    <w:rsid w:val="001E177E"/>
    <w:rsid w:val="001E1E6B"/>
    <w:rsid w:val="001E2121"/>
    <w:rsid w:val="001E59A3"/>
    <w:rsid w:val="001E5BBE"/>
    <w:rsid w:val="001E624A"/>
    <w:rsid w:val="001E6AC6"/>
    <w:rsid w:val="001F15D4"/>
    <w:rsid w:val="001F2AAF"/>
    <w:rsid w:val="001F30BA"/>
    <w:rsid w:val="001F79CF"/>
    <w:rsid w:val="001F7C77"/>
    <w:rsid w:val="00200DBE"/>
    <w:rsid w:val="00200DF1"/>
    <w:rsid w:val="0020149F"/>
    <w:rsid w:val="00202C06"/>
    <w:rsid w:val="00203755"/>
    <w:rsid w:val="002049E1"/>
    <w:rsid w:val="00205565"/>
    <w:rsid w:val="00212419"/>
    <w:rsid w:val="002124F0"/>
    <w:rsid w:val="002130DB"/>
    <w:rsid w:val="002148BF"/>
    <w:rsid w:val="002168AA"/>
    <w:rsid w:val="00217549"/>
    <w:rsid w:val="00217554"/>
    <w:rsid w:val="00220196"/>
    <w:rsid w:val="002217D3"/>
    <w:rsid w:val="002267E0"/>
    <w:rsid w:val="00226DE0"/>
    <w:rsid w:val="0022708A"/>
    <w:rsid w:val="00232037"/>
    <w:rsid w:val="002349F2"/>
    <w:rsid w:val="002358E4"/>
    <w:rsid w:val="0023729F"/>
    <w:rsid w:val="00237AF8"/>
    <w:rsid w:val="00242067"/>
    <w:rsid w:val="00242F21"/>
    <w:rsid w:val="00242F67"/>
    <w:rsid w:val="00243231"/>
    <w:rsid w:val="00256D43"/>
    <w:rsid w:val="00260403"/>
    <w:rsid w:val="0026060F"/>
    <w:rsid w:val="00260A55"/>
    <w:rsid w:val="00261F87"/>
    <w:rsid w:val="00262B13"/>
    <w:rsid w:val="00266B0D"/>
    <w:rsid w:val="002673D0"/>
    <w:rsid w:val="0026780E"/>
    <w:rsid w:val="00270300"/>
    <w:rsid w:val="002741AF"/>
    <w:rsid w:val="00274414"/>
    <w:rsid w:val="00275B95"/>
    <w:rsid w:val="00275CEE"/>
    <w:rsid w:val="00277798"/>
    <w:rsid w:val="002805E7"/>
    <w:rsid w:val="00281B61"/>
    <w:rsid w:val="00282E35"/>
    <w:rsid w:val="0028553A"/>
    <w:rsid w:val="00285875"/>
    <w:rsid w:val="00285D4D"/>
    <w:rsid w:val="00287F58"/>
    <w:rsid w:val="00291AF1"/>
    <w:rsid w:val="00292384"/>
    <w:rsid w:val="00295DE1"/>
    <w:rsid w:val="00295E85"/>
    <w:rsid w:val="002A0778"/>
    <w:rsid w:val="002A3D77"/>
    <w:rsid w:val="002A3EEB"/>
    <w:rsid w:val="002A442C"/>
    <w:rsid w:val="002A5161"/>
    <w:rsid w:val="002A5983"/>
    <w:rsid w:val="002A689A"/>
    <w:rsid w:val="002A6DEC"/>
    <w:rsid w:val="002B1346"/>
    <w:rsid w:val="002B1BB3"/>
    <w:rsid w:val="002B1E40"/>
    <w:rsid w:val="002B2261"/>
    <w:rsid w:val="002B2493"/>
    <w:rsid w:val="002B298F"/>
    <w:rsid w:val="002B2B3C"/>
    <w:rsid w:val="002B485E"/>
    <w:rsid w:val="002B59B9"/>
    <w:rsid w:val="002B770E"/>
    <w:rsid w:val="002C0649"/>
    <w:rsid w:val="002C3996"/>
    <w:rsid w:val="002C3EC8"/>
    <w:rsid w:val="002C4455"/>
    <w:rsid w:val="002C524F"/>
    <w:rsid w:val="002C655E"/>
    <w:rsid w:val="002D0AFA"/>
    <w:rsid w:val="002D61D0"/>
    <w:rsid w:val="002D65B5"/>
    <w:rsid w:val="002D6D1F"/>
    <w:rsid w:val="002D7EFE"/>
    <w:rsid w:val="002E1F0C"/>
    <w:rsid w:val="002E43D9"/>
    <w:rsid w:val="002E46EB"/>
    <w:rsid w:val="002E52E2"/>
    <w:rsid w:val="002E6316"/>
    <w:rsid w:val="002E7962"/>
    <w:rsid w:val="002F01D7"/>
    <w:rsid w:val="002F4BBA"/>
    <w:rsid w:val="002F7526"/>
    <w:rsid w:val="002F77A2"/>
    <w:rsid w:val="002F7A8D"/>
    <w:rsid w:val="00300B81"/>
    <w:rsid w:val="00301DE3"/>
    <w:rsid w:val="003045C1"/>
    <w:rsid w:val="003066EF"/>
    <w:rsid w:val="00311091"/>
    <w:rsid w:val="00311187"/>
    <w:rsid w:val="003116BF"/>
    <w:rsid w:val="00312BBA"/>
    <w:rsid w:val="0031357A"/>
    <w:rsid w:val="00313EF4"/>
    <w:rsid w:val="0031408E"/>
    <w:rsid w:val="00314B48"/>
    <w:rsid w:val="00316AC0"/>
    <w:rsid w:val="00317680"/>
    <w:rsid w:val="00320589"/>
    <w:rsid w:val="00320751"/>
    <w:rsid w:val="00321A5B"/>
    <w:rsid w:val="00321C42"/>
    <w:rsid w:val="00322351"/>
    <w:rsid w:val="0032260B"/>
    <w:rsid w:val="003229D0"/>
    <w:rsid w:val="00322F78"/>
    <w:rsid w:val="00325873"/>
    <w:rsid w:val="00325EBC"/>
    <w:rsid w:val="00326356"/>
    <w:rsid w:val="00330C61"/>
    <w:rsid w:val="00333CEC"/>
    <w:rsid w:val="00333FCD"/>
    <w:rsid w:val="0033406F"/>
    <w:rsid w:val="0033510B"/>
    <w:rsid w:val="00336060"/>
    <w:rsid w:val="00340087"/>
    <w:rsid w:val="00340690"/>
    <w:rsid w:val="00341F62"/>
    <w:rsid w:val="00343BE6"/>
    <w:rsid w:val="00344B50"/>
    <w:rsid w:val="00345984"/>
    <w:rsid w:val="00346D2C"/>
    <w:rsid w:val="00347A33"/>
    <w:rsid w:val="00347DB7"/>
    <w:rsid w:val="003503BD"/>
    <w:rsid w:val="00350732"/>
    <w:rsid w:val="00350E6A"/>
    <w:rsid w:val="00351943"/>
    <w:rsid w:val="003521C0"/>
    <w:rsid w:val="0035267C"/>
    <w:rsid w:val="0035291A"/>
    <w:rsid w:val="00352FAF"/>
    <w:rsid w:val="00353A42"/>
    <w:rsid w:val="00353B82"/>
    <w:rsid w:val="00353D8E"/>
    <w:rsid w:val="003569D7"/>
    <w:rsid w:val="003571A6"/>
    <w:rsid w:val="00357436"/>
    <w:rsid w:val="00357828"/>
    <w:rsid w:val="00357C33"/>
    <w:rsid w:val="00361851"/>
    <w:rsid w:val="00361AB9"/>
    <w:rsid w:val="003623CF"/>
    <w:rsid w:val="00362D1F"/>
    <w:rsid w:val="0036411F"/>
    <w:rsid w:val="00364F99"/>
    <w:rsid w:val="00366347"/>
    <w:rsid w:val="0036733A"/>
    <w:rsid w:val="0036775B"/>
    <w:rsid w:val="00370A9E"/>
    <w:rsid w:val="0037367A"/>
    <w:rsid w:val="00374989"/>
    <w:rsid w:val="00375B0F"/>
    <w:rsid w:val="00375B57"/>
    <w:rsid w:val="0037743A"/>
    <w:rsid w:val="00377EDB"/>
    <w:rsid w:val="00381B28"/>
    <w:rsid w:val="00382079"/>
    <w:rsid w:val="003838D2"/>
    <w:rsid w:val="0038467B"/>
    <w:rsid w:val="003846B4"/>
    <w:rsid w:val="003847B0"/>
    <w:rsid w:val="0038493B"/>
    <w:rsid w:val="00384F0E"/>
    <w:rsid w:val="0038535A"/>
    <w:rsid w:val="003866BB"/>
    <w:rsid w:val="0039024E"/>
    <w:rsid w:val="003903B2"/>
    <w:rsid w:val="00391CF7"/>
    <w:rsid w:val="00394A9A"/>
    <w:rsid w:val="003A0E53"/>
    <w:rsid w:val="003A1688"/>
    <w:rsid w:val="003A192B"/>
    <w:rsid w:val="003A36B6"/>
    <w:rsid w:val="003A5A89"/>
    <w:rsid w:val="003A5BFC"/>
    <w:rsid w:val="003A6074"/>
    <w:rsid w:val="003B207B"/>
    <w:rsid w:val="003B4847"/>
    <w:rsid w:val="003B550E"/>
    <w:rsid w:val="003B56CD"/>
    <w:rsid w:val="003B5838"/>
    <w:rsid w:val="003B5CC0"/>
    <w:rsid w:val="003B6F7C"/>
    <w:rsid w:val="003B7536"/>
    <w:rsid w:val="003B7887"/>
    <w:rsid w:val="003C1560"/>
    <w:rsid w:val="003C190B"/>
    <w:rsid w:val="003C1A07"/>
    <w:rsid w:val="003C1D65"/>
    <w:rsid w:val="003C4832"/>
    <w:rsid w:val="003C511F"/>
    <w:rsid w:val="003C5289"/>
    <w:rsid w:val="003C5ABE"/>
    <w:rsid w:val="003C5D8D"/>
    <w:rsid w:val="003C6B9D"/>
    <w:rsid w:val="003C6FA9"/>
    <w:rsid w:val="003C701B"/>
    <w:rsid w:val="003D145B"/>
    <w:rsid w:val="003D2A1C"/>
    <w:rsid w:val="003D4BCD"/>
    <w:rsid w:val="003D639B"/>
    <w:rsid w:val="003D6533"/>
    <w:rsid w:val="003D707C"/>
    <w:rsid w:val="003E0626"/>
    <w:rsid w:val="003E1B66"/>
    <w:rsid w:val="003E45A9"/>
    <w:rsid w:val="003E544D"/>
    <w:rsid w:val="003E6215"/>
    <w:rsid w:val="003E726F"/>
    <w:rsid w:val="003E7ADE"/>
    <w:rsid w:val="003F1FF7"/>
    <w:rsid w:val="003F2712"/>
    <w:rsid w:val="003F2E59"/>
    <w:rsid w:val="003F36B4"/>
    <w:rsid w:val="003F3DF6"/>
    <w:rsid w:val="003F3FA0"/>
    <w:rsid w:val="003F6099"/>
    <w:rsid w:val="003F71A1"/>
    <w:rsid w:val="00400111"/>
    <w:rsid w:val="004015C4"/>
    <w:rsid w:val="00402917"/>
    <w:rsid w:val="00404F7E"/>
    <w:rsid w:val="004108CA"/>
    <w:rsid w:val="004115C5"/>
    <w:rsid w:val="00411AEB"/>
    <w:rsid w:val="00412091"/>
    <w:rsid w:val="00413EBC"/>
    <w:rsid w:val="00414C7D"/>
    <w:rsid w:val="00415C47"/>
    <w:rsid w:val="00416C74"/>
    <w:rsid w:val="00417784"/>
    <w:rsid w:val="004219D6"/>
    <w:rsid w:val="00422058"/>
    <w:rsid w:val="00422F78"/>
    <w:rsid w:val="0042387F"/>
    <w:rsid w:val="00424865"/>
    <w:rsid w:val="0042542D"/>
    <w:rsid w:val="00430CF4"/>
    <w:rsid w:val="00430D01"/>
    <w:rsid w:val="00431BD9"/>
    <w:rsid w:val="00432F48"/>
    <w:rsid w:val="00434845"/>
    <w:rsid w:val="00434A58"/>
    <w:rsid w:val="00434D29"/>
    <w:rsid w:val="00435304"/>
    <w:rsid w:val="00435A30"/>
    <w:rsid w:val="00435A67"/>
    <w:rsid w:val="00436241"/>
    <w:rsid w:val="004374E8"/>
    <w:rsid w:val="0043762B"/>
    <w:rsid w:val="00441319"/>
    <w:rsid w:val="00442145"/>
    <w:rsid w:val="0044262E"/>
    <w:rsid w:val="00446AAD"/>
    <w:rsid w:val="004471B7"/>
    <w:rsid w:val="00447CF5"/>
    <w:rsid w:val="00447D79"/>
    <w:rsid w:val="00450344"/>
    <w:rsid w:val="00452270"/>
    <w:rsid w:val="00452E1A"/>
    <w:rsid w:val="0045307D"/>
    <w:rsid w:val="00456152"/>
    <w:rsid w:val="004567D2"/>
    <w:rsid w:val="00456C23"/>
    <w:rsid w:val="0045710F"/>
    <w:rsid w:val="004574EE"/>
    <w:rsid w:val="00457619"/>
    <w:rsid w:val="00460655"/>
    <w:rsid w:val="004611DC"/>
    <w:rsid w:val="00461412"/>
    <w:rsid w:val="0046201C"/>
    <w:rsid w:val="00462C31"/>
    <w:rsid w:val="00465EEC"/>
    <w:rsid w:val="00472285"/>
    <w:rsid w:val="00472AE0"/>
    <w:rsid w:val="00473157"/>
    <w:rsid w:val="004738BA"/>
    <w:rsid w:val="00474076"/>
    <w:rsid w:val="004741F6"/>
    <w:rsid w:val="00474A23"/>
    <w:rsid w:val="004758E9"/>
    <w:rsid w:val="00477E13"/>
    <w:rsid w:val="00482C4A"/>
    <w:rsid w:val="0048366C"/>
    <w:rsid w:val="00483D77"/>
    <w:rsid w:val="00483DFA"/>
    <w:rsid w:val="0048793E"/>
    <w:rsid w:val="00487EFA"/>
    <w:rsid w:val="0049077A"/>
    <w:rsid w:val="0049121F"/>
    <w:rsid w:val="004915A3"/>
    <w:rsid w:val="004936BE"/>
    <w:rsid w:val="004964F7"/>
    <w:rsid w:val="004A0DBD"/>
    <w:rsid w:val="004A315D"/>
    <w:rsid w:val="004A34ED"/>
    <w:rsid w:val="004A3AE4"/>
    <w:rsid w:val="004A729A"/>
    <w:rsid w:val="004A7A41"/>
    <w:rsid w:val="004B12BE"/>
    <w:rsid w:val="004B2040"/>
    <w:rsid w:val="004B2C48"/>
    <w:rsid w:val="004B4AE5"/>
    <w:rsid w:val="004B53FB"/>
    <w:rsid w:val="004B55D5"/>
    <w:rsid w:val="004B5C18"/>
    <w:rsid w:val="004B603A"/>
    <w:rsid w:val="004C18FB"/>
    <w:rsid w:val="004C1AC6"/>
    <w:rsid w:val="004C1C25"/>
    <w:rsid w:val="004C30CF"/>
    <w:rsid w:val="004C3322"/>
    <w:rsid w:val="004C4153"/>
    <w:rsid w:val="004C5F4A"/>
    <w:rsid w:val="004C750C"/>
    <w:rsid w:val="004D06F6"/>
    <w:rsid w:val="004D3262"/>
    <w:rsid w:val="004D37C8"/>
    <w:rsid w:val="004D431D"/>
    <w:rsid w:val="004D5276"/>
    <w:rsid w:val="004D6A8A"/>
    <w:rsid w:val="004E168C"/>
    <w:rsid w:val="004E264B"/>
    <w:rsid w:val="004E2990"/>
    <w:rsid w:val="004E666D"/>
    <w:rsid w:val="004E7E84"/>
    <w:rsid w:val="004E7F51"/>
    <w:rsid w:val="004F066C"/>
    <w:rsid w:val="004F09F1"/>
    <w:rsid w:val="004F0C0D"/>
    <w:rsid w:val="004F0FDD"/>
    <w:rsid w:val="004F3162"/>
    <w:rsid w:val="004F3E15"/>
    <w:rsid w:val="004F412A"/>
    <w:rsid w:val="004F56C4"/>
    <w:rsid w:val="004F6F8E"/>
    <w:rsid w:val="004F72D7"/>
    <w:rsid w:val="004F7FBD"/>
    <w:rsid w:val="0050093F"/>
    <w:rsid w:val="00500E47"/>
    <w:rsid w:val="00501699"/>
    <w:rsid w:val="005020E0"/>
    <w:rsid w:val="00502F4D"/>
    <w:rsid w:val="0050394D"/>
    <w:rsid w:val="0050473D"/>
    <w:rsid w:val="00506667"/>
    <w:rsid w:val="0051088A"/>
    <w:rsid w:val="00510EC7"/>
    <w:rsid w:val="00511C5E"/>
    <w:rsid w:val="00511FDE"/>
    <w:rsid w:val="0051216B"/>
    <w:rsid w:val="00512C0E"/>
    <w:rsid w:val="00512CB4"/>
    <w:rsid w:val="005145A3"/>
    <w:rsid w:val="00521360"/>
    <w:rsid w:val="0052313B"/>
    <w:rsid w:val="00523CE2"/>
    <w:rsid w:val="00524DEB"/>
    <w:rsid w:val="00527187"/>
    <w:rsid w:val="005302A3"/>
    <w:rsid w:val="00530B7A"/>
    <w:rsid w:val="00531257"/>
    <w:rsid w:val="0053426D"/>
    <w:rsid w:val="00534EED"/>
    <w:rsid w:val="005362E3"/>
    <w:rsid w:val="00537009"/>
    <w:rsid w:val="005370CC"/>
    <w:rsid w:val="00540D64"/>
    <w:rsid w:val="00541457"/>
    <w:rsid w:val="00543524"/>
    <w:rsid w:val="005447DF"/>
    <w:rsid w:val="00546316"/>
    <w:rsid w:val="0054650B"/>
    <w:rsid w:val="00546EA7"/>
    <w:rsid w:val="005477E8"/>
    <w:rsid w:val="00550E4B"/>
    <w:rsid w:val="005519DA"/>
    <w:rsid w:val="005523CD"/>
    <w:rsid w:val="00552573"/>
    <w:rsid w:val="00553855"/>
    <w:rsid w:val="0055651B"/>
    <w:rsid w:val="0056179D"/>
    <w:rsid w:val="00564C6C"/>
    <w:rsid w:val="00565111"/>
    <w:rsid w:val="00565FB3"/>
    <w:rsid w:val="00566E72"/>
    <w:rsid w:val="00570147"/>
    <w:rsid w:val="00570224"/>
    <w:rsid w:val="00571601"/>
    <w:rsid w:val="00572CFB"/>
    <w:rsid w:val="0057363E"/>
    <w:rsid w:val="00574486"/>
    <w:rsid w:val="00574B3A"/>
    <w:rsid w:val="00575BC8"/>
    <w:rsid w:val="00576238"/>
    <w:rsid w:val="005826C7"/>
    <w:rsid w:val="00584187"/>
    <w:rsid w:val="005846B0"/>
    <w:rsid w:val="00585428"/>
    <w:rsid w:val="005877B0"/>
    <w:rsid w:val="005911A3"/>
    <w:rsid w:val="00591843"/>
    <w:rsid w:val="00591FBB"/>
    <w:rsid w:val="00592839"/>
    <w:rsid w:val="0059584A"/>
    <w:rsid w:val="00595851"/>
    <w:rsid w:val="00596DF7"/>
    <w:rsid w:val="00597A04"/>
    <w:rsid w:val="00597DE2"/>
    <w:rsid w:val="005A0741"/>
    <w:rsid w:val="005A536C"/>
    <w:rsid w:val="005A5431"/>
    <w:rsid w:val="005A6219"/>
    <w:rsid w:val="005A6532"/>
    <w:rsid w:val="005A7353"/>
    <w:rsid w:val="005A780D"/>
    <w:rsid w:val="005B21F8"/>
    <w:rsid w:val="005B37EE"/>
    <w:rsid w:val="005B3908"/>
    <w:rsid w:val="005B5F55"/>
    <w:rsid w:val="005B62F0"/>
    <w:rsid w:val="005B6A10"/>
    <w:rsid w:val="005C3A3F"/>
    <w:rsid w:val="005C444C"/>
    <w:rsid w:val="005C4DB0"/>
    <w:rsid w:val="005C72EC"/>
    <w:rsid w:val="005D1B94"/>
    <w:rsid w:val="005D29BC"/>
    <w:rsid w:val="005D5881"/>
    <w:rsid w:val="005E0BF0"/>
    <w:rsid w:val="005E3693"/>
    <w:rsid w:val="005E3A1E"/>
    <w:rsid w:val="005E3E4B"/>
    <w:rsid w:val="005E581A"/>
    <w:rsid w:val="005E5C01"/>
    <w:rsid w:val="005E6978"/>
    <w:rsid w:val="005F1A67"/>
    <w:rsid w:val="005F2622"/>
    <w:rsid w:val="005F5D2C"/>
    <w:rsid w:val="005F6E53"/>
    <w:rsid w:val="006003A2"/>
    <w:rsid w:val="006016C7"/>
    <w:rsid w:val="00601B75"/>
    <w:rsid w:val="006050CB"/>
    <w:rsid w:val="00606C2D"/>
    <w:rsid w:val="006137C8"/>
    <w:rsid w:val="00613BD0"/>
    <w:rsid w:val="00614919"/>
    <w:rsid w:val="00614BDE"/>
    <w:rsid w:val="00614FD3"/>
    <w:rsid w:val="00617FD6"/>
    <w:rsid w:val="00621CAA"/>
    <w:rsid w:val="006244FB"/>
    <w:rsid w:val="00624C11"/>
    <w:rsid w:val="00624E15"/>
    <w:rsid w:val="00626430"/>
    <w:rsid w:val="0062778E"/>
    <w:rsid w:val="00627858"/>
    <w:rsid w:val="006303CA"/>
    <w:rsid w:val="0063102D"/>
    <w:rsid w:val="006321ED"/>
    <w:rsid w:val="0063482E"/>
    <w:rsid w:val="00640A9E"/>
    <w:rsid w:val="0064279A"/>
    <w:rsid w:val="006437C0"/>
    <w:rsid w:val="0064451C"/>
    <w:rsid w:val="00645F37"/>
    <w:rsid w:val="006477BA"/>
    <w:rsid w:val="00647DA8"/>
    <w:rsid w:val="0065066A"/>
    <w:rsid w:val="0065271C"/>
    <w:rsid w:val="00654360"/>
    <w:rsid w:val="006550DA"/>
    <w:rsid w:val="0065569F"/>
    <w:rsid w:val="00655C15"/>
    <w:rsid w:val="00655F23"/>
    <w:rsid w:val="00656028"/>
    <w:rsid w:val="00657F88"/>
    <w:rsid w:val="00661AD5"/>
    <w:rsid w:val="00661EE2"/>
    <w:rsid w:val="00663072"/>
    <w:rsid w:val="006633BC"/>
    <w:rsid w:val="006648AF"/>
    <w:rsid w:val="006649AA"/>
    <w:rsid w:val="00664F01"/>
    <w:rsid w:val="00665755"/>
    <w:rsid w:val="0066606D"/>
    <w:rsid w:val="0066687F"/>
    <w:rsid w:val="00666A3C"/>
    <w:rsid w:val="00670E02"/>
    <w:rsid w:val="00672AC8"/>
    <w:rsid w:val="00674E56"/>
    <w:rsid w:val="0067577A"/>
    <w:rsid w:val="00676522"/>
    <w:rsid w:val="00676900"/>
    <w:rsid w:val="006804D1"/>
    <w:rsid w:val="00681A6C"/>
    <w:rsid w:val="00686371"/>
    <w:rsid w:val="00686DFC"/>
    <w:rsid w:val="00687B35"/>
    <w:rsid w:val="0069014A"/>
    <w:rsid w:val="006911BE"/>
    <w:rsid w:val="006939E9"/>
    <w:rsid w:val="006941E8"/>
    <w:rsid w:val="00694623"/>
    <w:rsid w:val="00694E39"/>
    <w:rsid w:val="006952BD"/>
    <w:rsid w:val="006972EE"/>
    <w:rsid w:val="00697D75"/>
    <w:rsid w:val="006A0BB6"/>
    <w:rsid w:val="006A320D"/>
    <w:rsid w:val="006A327C"/>
    <w:rsid w:val="006A3C70"/>
    <w:rsid w:val="006A3D5D"/>
    <w:rsid w:val="006A4329"/>
    <w:rsid w:val="006B0EAF"/>
    <w:rsid w:val="006B2E06"/>
    <w:rsid w:val="006B6D92"/>
    <w:rsid w:val="006B7890"/>
    <w:rsid w:val="006B7CBF"/>
    <w:rsid w:val="006C028B"/>
    <w:rsid w:val="006C099B"/>
    <w:rsid w:val="006C337B"/>
    <w:rsid w:val="006C4C09"/>
    <w:rsid w:val="006C5B7E"/>
    <w:rsid w:val="006C7ACB"/>
    <w:rsid w:val="006D3B38"/>
    <w:rsid w:val="006D4195"/>
    <w:rsid w:val="006D419A"/>
    <w:rsid w:val="006D4865"/>
    <w:rsid w:val="006D5C01"/>
    <w:rsid w:val="006D5F90"/>
    <w:rsid w:val="006D76F3"/>
    <w:rsid w:val="006E03CE"/>
    <w:rsid w:val="006E21E2"/>
    <w:rsid w:val="006E2482"/>
    <w:rsid w:val="006E44EE"/>
    <w:rsid w:val="006F467C"/>
    <w:rsid w:val="006F5D4A"/>
    <w:rsid w:val="006F67E1"/>
    <w:rsid w:val="006F7146"/>
    <w:rsid w:val="006F7DB0"/>
    <w:rsid w:val="0070032C"/>
    <w:rsid w:val="007014F5"/>
    <w:rsid w:val="00701C0F"/>
    <w:rsid w:val="007061D9"/>
    <w:rsid w:val="007062CD"/>
    <w:rsid w:val="00707C24"/>
    <w:rsid w:val="00707CEE"/>
    <w:rsid w:val="0071005B"/>
    <w:rsid w:val="00710EED"/>
    <w:rsid w:val="00711951"/>
    <w:rsid w:val="00713FFF"/>
    <w:rsid w:val="007155CA"/>
    <w:rsid w:val="0071621C"/>
    <w:rsid w:val="00717051"/>
    <w:rsid w:val="00717C56"/>
    <w:rsid w:val="00721401"/>
    <w:rsid w:val="00721533"/>
    <w:rsid w:val="00722362"/>
    <w:rsid w:val="00722D7D"/>
    <w:rsid w:val="00723125"/>
    <w:rsid w:val="007249F7"/>
    <w:rsid w:val="00724AB8"/>
    <w:rsid w:val="00724F6C"/>
    <w:rsid w:val="007303F5"/>
    <w:rsid w:val="00730AF3"/>
    <w:rsid w:val="00732834"/>
    <w:rsid w:val="00733AD2"/>
    <w:rsid w:val="00733F14"/>
    <w:rsid w:val="00740E1F"/>
    <w:rsid w:val="00742EF9"/>
    <w:rsid w:val="007447AC"/>
    <w:rsid w:val="00744A2D"/>
    <w:rsid w:val="00747474"/>
    <w:rsid w:val="007475FD"/>
    <w:rsid w:val="007512B3"/>
    <w:rsid w:val="00751663"/>
    <w:rsid w:val="0075255B"/>
    <w:rsid w:val="007526B8"/>
    <w:rsid w:val="00753118"/>
    <w:rsid w:val="00753513"/>
    <w:rsid w:val="007539B6"/>
    <w:rsid w:val="007539C0"/>
    <w:rsid w:val="00753BE0"/>
    <w:rsid w:val="00754EE8"/>
    <w:rsid w:val="00756D6A"/>
    <w:rsid w:val="00756EE3"/>
    <w:rsid w:val="007602FD"/>
    <w:rsid w:val="007636E3"/>
    <w:rsid w:val="00763F9A"/>
    <w:rsid w:val="00764E9F"/>
    <w:rsid w:val="0076638C"/>
    <w:rsid w:val="00771645"/>
    <w:rsid w:val="00772148"/>
    <w:rsid w:val="00773AE0"/>
    <w:rsid w:val="00774674"/>
    <w:rsid w:val="0077517A"/>
    <w:rsid w:val="00776F7B"/>
    <w:rsid w:val="00777805"/>
    <w:rsid w:val="00780EC0"/>
    <w:rsid w:val="00781B77"/>
    <w:rsid w:val="00782D0D"/>
    <w:rsid w:val="00782FB7"/>
    <w:rsid w:val="00784830"/>
    <w:rsid w:val="00785521"/>
    <w:rsid w:val="00787301"/>
    <w:rsid w:val="00787591"/>
    <w:rsid w:val="00790749"/>
    <w:rsid w:val="007926FB"/>
    <w:rsid w:val="007948A3"/>
    <w:rsid w:val="00795300"/>
    <w:rsid w:val="007955B5"/>
    <w:rsid w:val="007A2FB6"/>
    <w:rsid w:val="007A396E"/>
    <w:rsid w:val="007A4F23"/>
    <w:rsid w:val="007A67E2"/>
    <w:rsid w:val="007A6810"/>
    <w:rsid w:val="007A7E94"/>
    <w:rsid w:val="007B1499"/>
    <w:rsid w:val="007B16D2"/>
    <w:rsid w:val="007B1873"/>
    <w:rsid w:val="007B2205"/>
    <w:rsid w:val="007B4325"/>
    <w:rsid w:val="007B45D4"/>
    <w:rsid w:val="007B7454"/>
    <w:rsid w:val="007B7480"/>
    <w:rsid w:val="007C0AC0"/>
    <w:rsid w:val="007C2E0F"/>
    <w:rsid w:val="007C3B17"/>
    <w:rsid w:val="007C4CD9"/>
    <w:rsid w:val="007C6AB0"/>
    <w:rsid w:val="007D0DFF"/>
    <w:rsid w:val="007D175F"/>
    <w:rsid w:val="007D2B68"/>
    <w:rsid w:val="007D3624"/>
    <w:rsid w:val="007D4047"/>
    <w:rsid w:val="007D43C8"/>
    <w:rsid w:val="007D48B0"/>
    <w:rsid w:val="007D559E"/>
    <w:rsid w:val="007D5A9B"/>
    <w:rsid w:val="007D6387"/>
    <w:rsid w:val="007D6883"/>
    <w:rsid w:val="007D7DE6"/>
    <w:rsid w:val="007E08D0"/>
    <w:rsid w:val="007E122F"/>
    <w:rsid w:val="007E1FDA"/>
    <w:rsid w:val="007E23AB"/>
    <w:rsid w:val="007E39E5"/>
    <w:rsid w:val="007E4BF1"/>
    <w:rsid w:val="007E57CD"/>
    <w:rsid w:val="007E66F0"/>
    <w:rsid w:val="007E7649"/>
    <w:rsid w:val="007F0785"/>
    <w:rsid w:val="007F0DE6"/>
    <w:rsid w:val="007F0FAD"/>
    <w:rsid w:val="007F28AE"/>
    <w:rsid w:val="007F2F49"/>
    <w:rsid w:val="007F5F56"/>
    <w:rsid w:val="007F7856"/>
    <w:rsid w:val="00800CF7"/>
    <w:rsid w:val="008021E6"/>
    <w:rsid w:val="00802540"/>
    <w:rsid w:val="008028BB"/>
    <w:rsid w:val="00803E49"/>
    <w:rsid w:val="00805DFD"/>
    <w:rsid w:val="00805F2E"/>
    <w:rsid w:val="008061AF"/>
    <w:rsid w:val="00806860"/>
    <w:rsid w:val="00806A09"/>
    <w:rsid w:val="00810479"/>
    <w:rsid w:val="0081137B"/>
    <w:rsid w:val="00812468"/>
    <w:rsid w:val="008131E9"/>
    <w:rsid w:val="008136DA"/>
    <w:rsid w:val="0081377E"/>
    <w:rsid w:val="00814945"/>
    <w:rsid w:val="008149B7"/>
    <w:rsid w:val="00815E4C"/>
    <w:rsid w:val="0081734D"/>
    <w:rsid w:val="008200CE"/>
    <w:rsid w:val="00820BE8"/>
    <w:rsid w:val="00821220"/>
    <w:rsid w:val="0082465E"/>
    <w:rsid w:val="008269A9"/>
    <w:rsid w:val="00827CBC"/>
    <w:rsid w:val="00832866"/>
    <w:rsid w:val="00834043"/>
    <w:rsid w:val="00835948"/>
    <w:rsid w:val="00836079"/>
    <w:rsid w:val="00836BF2"/>
    <w:rsid w:val="0083733A"/>
    <w:rsid w:val="00837A63"/>
    <w:rsid w:val="00842869"/>
    <w:rsid w:val="008434F4"/>
    <w:rsid w:val="008437FF"/>
    <w:rsid w:val="00845DC0"/>
    <w:rsid w:val="00845E95"/>
    <w:rsid w:val="00847265"/>
    <w:rsid w:val="00847DD0"/>
    <w:rsid w:val="008519BA"/>
    <w:rsid w:val="008519D7"/>
    <w:rsid w:val="00852863"/>
    <w:rsid w:val="008540B9"/>
    <w:rsid w:val="00854450"/>
    <w:rsid w:val="0085606E"/>
    <w:rsid w:val="0086411D"/>
    <w:rsid w:val="008652F7"/>
    <w:rsid w:val="00865B53"/>
    <w:rsid w:val="00865FEE"/>
    <w:rsid w:val="00866224"/>
    <w:rsid w:val="008721BF"/>
    <w:rsid w:val="00875778"/>
    <w:rsid w:val="00875C02"/>
    <w:rsid w:val="00876054"/>
    <w:rsid w:val="00876C02"/>
    <w:rsid w:val="008773AD"/>
    <w:rsid w:val="00877CF6"/>
    <w:rsid w:val="00880714"/>
    <w:rsid w:val="008812E1"/>
    <w:rsid w:val="00882D10"/>
    <w:rsid w:val="00883BEB"/>
    <w:rsid w:val="00884318"/>
    <w:rsid w:val="00886D83"/>
    <w:rsid w:val="0088776D"/>
    <w:rsid w:val="008919C1"/>
    <w:rsid w:val="008924F3"/>
    <w:rsid w:val="00893026"/>
    <w:rsid w:val="0089357A"/>
    <w:rsid w:val="00893854"/>
    <w:rsid w:val="00893A95"/>
    <w:rsid w:val="0089447B"/>
    <w:rsid w:val="0089469C"/>
    <w:rsid w:val="008946A2"/>
    <w:rsid w:val="00895871"/>
    <w:rsid w:val="00896002"/>
    <w:rsid w:val="0089633E"/>
    <w:rsid w:val="008975AB"/>
    <w:rsid w:val="00897DFF"/>
    <w:rsid w:val="008A08AE"/>
    <w:rsid w:val="008A0A6F"/>
    <w:rsid w:val="008A4270"/>
    <w:rsid w:val="008A4479"/>
    <w:rsid w:val="008A4EE0"/>
    <w:rsid w:val="008B095D"/>
    <w:rsid w:val="008B0B1D"/>
    <w:rsid w:val="008B0C94"/>
    <w:rsid w:val="008B172F"/>
    <w:rsid w:val="008B227C"/>
    <w:rsid w:val="008B3455"/>
    <w:rsid w:val="008B4BD6"/>
    <w:rsid w:val="008B4C83"/>
    <w:rsid w:val="008B68F7"/>
    <w:rsid w:val="008B697A"/>
    <w:rsid w:val="008B6E46"/>
    <w:rsid w:val="008C2CA6"/>
    <w:rsid w:val="008C2E96"/>
    <w:rsid w:val="008C3C6C"/>
    <w:rsid w:val="008C4D1B"/>
    <w:rsid w:val="008C60EE"/>
    <w:rsid w:val="008C64CA"/>
    <w:rsid w:val="008C6902"/>
    <w:rsid w:val="008D0697"/>
    <w:rsid w:val="008D10BA"/>
    <w:rsid w:val="008D3743"/>
    <w:rsid w:val="008D49F6"/>
    <w:rsid w:val="008D603B"/>
    <w:rsid w:val="008D64F6"/>
    <w:rsid w:val="008D65B3"/>
    <w:rsid w:val="008D7F71"/>
    <w:rsid w:val="008E0050"/>
    <w:rsid w:val="008E09F3"/>
    <w:rsid w:val="008E36EB"/>
    <w:rsid w:val="008E4ECB"/>
    <w:rsid w:val="008E568E"/>
    <w:rsid w:val="008E7FA4"/>
    <w:rsid w:val="008F0737"/>
    <w:rsid w:val="008F1BE7"/>
    <w:rsid w:val="008F209C"/>
    <w:rsid w:val="008F478D"/>
    <w:rsid w:val="008F7D62"/>
    <w:rsid w:val="009000C0"/>
    <w:rsid w:val="00900872"/>
    <w:rsid w:val="00901063"/>
    <w:rsid w:val="00901196"/>
    <w:rsid w:val="00901C94"/>
    <w:rsid w:val="00901DC8"/>
    <w:rsid w:val="00901DEF"/>
    <w:rsid w:val="00902092"/>
    <w:rsid w:val="00902BE9"/>
    <w:rsid w:val="00903108"/>
    <w:rsid w:val="00903FBB"/>
    <w:rsid w:val="00904C03"/>
    <w:rsid w:val="0090757E"/>
    <w:rsid w:val="00910645"/>
    <w:rsid w:val="00910F5A"/>
    <w:rsid w:val="0091219B"/>
    <w:rsid w:val="0091229D"/>
    <w:rsid w:val="00912A0E"/>
    <w:rsid w:val="009138BB"/>
    <w:rsid w:val="00913CDB"/>
    <w:rsid w:val="009156D9"/>
    <w:rsid w:val="00917186"/>
    <w:rsid w:val="00917509"/>
    <w:rsid w:val="0092038F"/>
    <w:rsid w:val="00920A36"/>
    <w:rsid w:val="00920EAF"/>
    <w:rsid w:val="009212D8"/>
    <w:rsid w:val="00921952"/>
    <w:rsid w:val="009224CD"/>
    <w:rsid w:val="00922597"/>
    <w:rsid w:val="009227D1"/>
    <w:rsid w:val="0092598B"/>
    <w:rsid w:val="0092634D"/>
    <w:rsid w:val="00930C71"/>
    <w:rsid w:val="00934D85"/>
    <w:rsid w:val="00936E4E"/>
    <w:rsid w:val="0093733A"/>
    <w:rsid w:val="009376E7"/>
    <w:rsid w:val="00940CDC"/>
    <w:rsid w:val="009419A3"/>
    <w:rsid w:val="00942C28"/>
    <w:rsid w:val="00944F67"/>
    <w:rsid w:val="00945B90"/>
    <w:rsid w:val="00945EBF"/>
    <w:rsid w:val="00946514"/>
    <w:rsid w:val="00946E7C"/>
    <w:rsid w:val="00947005"/>
    <w:rsid w:val="00951836"/>
    <w:rsid w:val="00951A5E"/>
    <w:rsid w:val="0095234C"/>
    <w:rsid w:val="009523F2"/>
    <w:rsid w:val="00952457"/>
    <w:rsid w:val="009542D5"/>
    <w:rsid w:val="009552DF"/>
    <w:rsid w:val="009562C5"/>
    <w:rsid w:val="00956DE7"/>
    <w:rsid w:val="0096049F"/>
    <w:rsid w:val="0096357A"/>
    <w:rsid w:val="00963713"/>
    <w:rsid w:val="00964C0E"/>
    <w:rsid w:val="00966F8E"/>
    <w:rsid w:val="00971AB9"/>
    <w:rsid w:val="00974D9F"/>
    <w:rsid w:val="009759E7"/>
    <w:rsid w:val="00976470"/>
    <w:rsid w:val="00976A56"/>
    <w:rsid w:val="009816B0"/>
    <w:rsid w:val="00981DA0"/>
    <w:rsid w:val="009830DB"/>
    <w:rsid w:val="00983C7E"/>
    <w:rsid w:val="00985610"/>
    <w:rsid w:val="00985826"/>
    <w:rsid w:val="009872D9"/>
    <w:rsid w:val="00990540"/>
    <w:rsid w:val="009909C1"/>
    <w:rsid w:val="00990D77"/>
    <w:rsid w:val="009924DA"/>
    <w:rsid w:val="00992D9A"/>
    <w:rsid w:val="0099341C"/>
    <w:rsid w:val="009952B8"/>
    <w:rsid w:val="00997A01"/>
    <w:rsid w:val="009A1F73"/>
    <w:rsid w:val="009A2504"/>
    <w:rsid w:val="009A3933"/>
    <w:rsid w:val="009A543D"/>
    <w:rsid w:val="009A6C12"/>
    <w:rsid w:val="009B02ED"/>
    <w:rsid w:val="009B0724"/>
    <w:rsid w:val="009B09EC"/>
    <w:rsid w:val="009B0E24"/>
    <w:rsid w:val="009B10E4"/>
    <w:rsid w:val="009B124C"/>
    <w:rsid w:val="009B20C4"/>
    <w:rsid w:val="009B44F7"/>
    <w:rsid w:val="009B4F03"/>
    <w:rsid w:val="009B79F6"/>
    <w:rsid w:val="009B7FFD"/>
    <w:rsid w:val="009C1C2A"/>
    <w:rsid w:val="009C33E6"/>
    <w:rsid w:val="009C3B05"/>
    <w:rsid w:val="009C5B65"/>
    <w:rsid w:val="009C5D71"/>
    <w:rsid w:val="009C5FAD"/>
    <w:rsid w:val="009C61BE"/>
    <w:rsid w:val="009C62BA"/>
    <w:rsid w:val="009C62C0"/>
    <w:rsid w:val="009C6584"/>
    <w:rsid w:val="009C73F4"/>
    <w:rsid w:val="009C7682"/>
    <w:rsid w:val="009C7F12"/>
    <w:rsid w:val="009D02F8"/>
    <w:rsid w:val="009D181B"/>
    <w:rsid w:val="009D4502"/>
    <w:rsid w:val="009D5FC7"/>
    <w:rsid w:val="009D693C"/>
    <w:rsid w:val="009E043C"/>
    <w:rsid w:val="009E0BD6"/>
    <w:rsid w:val="009E1955"/>
    <w:rsid w:val="009E2B48"/>
    <w:rsid w:val="009E3EFA"/>
    <w:rsid w:val="009E4E8E"/>
    <w:rsid w:val="009E5A87"/>
    <w:rsid w:val="009E65BC"/>
    <w:rsid w:val="009E65E9"/>
    <w:rsid w:val="009E66DA"/>
    <w:rsid w:val="009E717F"/>
    <w:rsid w:val="009E770F"/>
    <w:rsid w:val="009F0C91"/>
    <w:rsid w:val="009F1359"/>
    <w:rsid w:val="009F1541"/>
    <w:rsid w:val="009F1B1E"/>
    <w:rsid w:val="009F3AED"/>
    <w:rsid w:val="009F48B3"/>
    <w:rsid w:val="009F4D4C"/>
    <w:rsid w:val="009F537F"/>
    <w:rsid w:val="00A00089"/>
    <w:rsid w:val="00A002A1"/>
    <w:rsid w:val="00A00433"/>
    <w:rsid w:val="00A068F8"/>
    <w:rsid w:val="00A06DAE"/>
    <w:rsid w:val="00A075A0"/>
    <w:rsid w:val="00A10A28"/>
    <w:rsid w:val="00A124C2"/>
    <w:rsid w:val="00A130D5"/>
    <w:rsid w:val="00A149AC"/>
    <w:rsid w:val="00A1636E"/>
    <w:rsid w:val="00A16B86"/>
    <w:rsid w:val="00A202A0"/>
    <w:rsid w:val="00A20D54"/>
    <w:rsid w:val="00A21370"/>
    <w:rsid w:val="00A21C7D"/>
    <w:rsid w:val="00A22A8B"/>
    <w:rsid w:val="00A22EB6"/>
    <w:rsid w:val="00A24FAA"/>
    <w:rsid w:val="00A25DFA"/>
    <w:rsid w:val="00A26D11"/>
    <w:rsid w:val="00A302FB"/>
    <w:rsid w:val="00A304C8"/>
    <w:rsid w:val="00A31C53"/>
    <w:rsid w:val="00A34034"/>
    <w:rsid w:val="00A35430"/>
    <w:rsid w:val="00A3544E"/>
    <w:rsid w:val="00A36106"/>
    <w:rsid w:val="00A36DD4"/>
    <w:rsid w:val="00A36E4D"/>
    <w:rsid w:val="00A37958"/>
    <w:rsid w:val="00A40678"/>
    <w:rsid w:val="00A431DD"/>
    <w:rsid w:val="00A452DE"/>
    <w:rsid w:val="00A50A97"/>
    <w:rsid w:val="00A51EE3"/>
    <w:rsid w:val="00A53514"/>
    <w:rsid w:val="00A53B8E"/>
    <w:rsid w:val="00A57B84"/>
    <w:rsid w:val="00A605B2"/>
    <w:rsid w:val="00A61BF9"/>
    <w:rsid w:val="00A61D1D"/>
    <w:rsid w:val="00A62AED"/>
    <w:rsid w:val="00A631AB"/>
    <w:rsid w:val="00A644E0"/>
    <w:rsid w:val="00A701DB"/>
    <w:rsid w:val="00A70CCA"/>
    <w:rsid w:val="00A716FD"/>
    <w:rsid w:val="00A72534"/>
    <w:rsid w:val="00A72831"/>
    <w:rsid w:val="00A728FE"/>
    <w:rsid w:val="00A72EB9"/>
    <w:rsid w:val="00A74206"/>
    <w:rsid w:val="00A743E3"/>
    <w:rsid w:val="00A75A5E"/>
    <w:rsid w:val="00A7663C"/>
    <w:rsid w:val="00A76B0D"/>
    <w:rsid w:val="00A76B60"/>
    <w:rsid w:val="00A77210"/>
    <w:rsid w:val="00A77C0B"/>
    <w:rsid w:val="00A77C1F"/>
    <w:rsid w:val="00A810D3"/>
    <w:rsid w:val="00A81900"/>
    <w:rsid w:val="00A81AE7"/>
    <w:rsid w:val="00A81BA0"/>
    <w:rsid w:val="00A842A4"/>
    <w:rsid w:val="00A844BF"/>
    <w:rsid w:val="00A86D43"/>
    <w:rsid w:val="00A90107"/>
    <w:rsid w:val="00A90FA3"/>
    <w:rsid w:val="00A92A01"/>
    <w:rsid w:val="00A937E4"/>
    <w:rsid w:val="00A9511D"/>
    <w:rsid w:val="00A95516"/>
    <w:rsid w:val="00A956C8"/>
    <w:rsid w:val="00A96D6C"/>
    <w:rsid w:val="00AA2C4A"/>
    <w:rsid w:val="00AA2EBF"/>
    <w:rsid w:val="00AA4C72"/>
    <w:rsid w:val="00AA6E5C"/>
    <w:rsid w:val="00AA7379"/>
    <w:rsid w:val="00AA7C71"/>
    <w:rsid w:val="00AB0797"/>
    <w:rsid w:val="00AB0D73"/>
    <w:rsid w:val="00AB1826"/>
    <w:rsid w:val="00AB21EA"/>
    <w:rsid w:val="00AB38A0"/>
    <w:rsid w:val="00AB4929"/>
    <w:rsid w:val="00AB4C43"/>
    <w:rsid w:val="00AB5B08"/>
    <w:rsid w:val="00AB5FFE"/>
    <w:rsid w:val="00AB613A"/>
    <w:rsid w:val="00AC008C"/>
    <w:rsid w:val="00AC01FB"/>
    <w:rsid w:val="00AC1A18"/>
    <w:rsid w:val="00AC3600"/>
    <w:rsid w:val="00AC3AC9"/>
    <w:rsid w:val="00AC48FE"/>
    <w:rsid w:val="00AC5732"/>
    <w:rsid w:val="00AC5A27"/>
    <w:rsid w:val="00AC5CBA"/>
    <w:rsid w:val="00AC7A71"/>
    <w:rsid w:val="00AC7B69"/>
    <w:rsid w:val="00AD0320"/>
    <w:rsid w:val="00AD1E3D"/>
    <w:rsid w:val="00AD1FC6"/>
    <w:rsid w:val="00AD27E9"/>
    <w:rsid w:val="00AD28E4"/>
    <w:rsid w:val="00AD3E4B"/>
    <w:rsid w:val="00AD49B2"/>
    <w:rsid w:val="00AD4A6C"/>
    <w:rsid w:val="00AD4DC3"/>
    <w:rsid w:val="00AD761C"/>
    <w:rsid w:val="00AE0F5A"/>
    <w:rsid w:val="00AE104B"/>
    <w:rsid w:val="00AE33C7"/>
    <w:rsid w:val="00AE428D"/>
    <w:rsid w:val="00AE481E"/>
    <w:rsid w:val="00AE5AE4"/>
    <w:rsid w:val="00AF0B4C"/>
    <w:rsid w:val="00AF16C6"/>
    <w:rsid w:val="00AF2C09"/>
    <w:rsid w:val="00AF2D38"/>
    <w:rsid w:val="00AF30BA"/>
    <w:rsid w:val="00AF3D27"/>
    <w:rsid w:val="00AF44AF"/>
    <w:rsid w:val="00AF52DA"/>
    <w:rsid w:val="00AF68CD"/>
    <w:rsid w:val="00AF6B24"/>
    <w:rsid w:val="00B00529"/>
    <w:rsid w:val="00B0072E"/>
    <w:rsid w:val="00B00CB6"/>
    <w:rsid w:val="00B012EE"/>
    <w:rsid w:val="00B01805"/>
    <w:rsid w:val="00B04692"/>
    <w:rsid w:val="00B048CA"/>
    <w:rsid w:val="00B07B40"/>
    <w:rsid w:val="00B07BB4"/>
    <w:rsid w:val="00B07FEE"/>
    <w:rsid w:val="00B102E4"/>
    <w:rsid w:val="00B105C7"/>
    <w:rsid w:val="00B11149"/>
    <w:rsid w:val="00B13474"/>
    <w:rsid w:val="00B13E5A"/>
    <w:rsid w:val="00B143C7"/>
    <w:rsid w:val="00B1586F"/>
    <w:rsid w:val="00B1595C"/>
    <w:rsid w:val="00B15C03"/>
    <w:rsid w:val="00B161B9"/>
    <w:rsid w:val="00B22990"/>
    <w:rsid w:val="00B24521"/>
    <w:rsid w:val="00B24D84"/>
    <w:rsid w:val="00B24F1A"/>
    <w:rsid w:val="00B26110"/>
    <w:rsid w:val="00B265BB"/>
    <w:rsid w:val="00B26C33"/>
    <w:rsid w:val="00B277F4"/>
    <w:rsid w:val="00B30C72"/>
    <w:rsid w:val="00B33F79"/>
    <w:rsid w:val="00B3436D"/>
    <w:rsid w:val="00B34FB3"/>
    <w:rsid w:val="00B37211"/>
    <w:rsid w:val="00B37EC3"/>
    <w:rsid w:val="00B40C89"/>
    <w:rsid w:val="00B41CE5"/>
    <w:rsid w:val="00B4250B"/>
    <w:rsid w:val="00B440FC"/>
    <w:rsid w:val="00B4428E"/>
    <w:rsid w:val="00B44AF6"/>
    <w:rsid w:val="00B44F5E"/>
    <w:rsid w:val="00B45963"/>
    <w:rsid w:val="00B45B30"/>
    <w:rsid w:val="00B45C50"/>
    <w:rsid w:val="00B47A34"/>
    <w:rsid w:val="00B50C04"/>
    <w:rsid w:val="00B539FE"/>
    <w:rsid w:val="00B53C60"/>
    <w:rsid w:val="00B55D22"/>
    <w:rsid w:val="00B56421"/>
    <w:rsid w:val="00B61736"/>
    <w:rsid w:val="00B61DE9"/>
    <w:rsid w:val="00B61FB2"/>
    <w:rsid w:val="00B62585"/>
    <w:rsid w:val="00B6420A"/>
    <w:rsid w:val="00B64B33"/>
    <w:rsid w:val="00B66012"/>
    <w:rsid w:val="00B66922"/>
    <w:rsid w:val="00B66A85"/>
    <w:rsid w:val="00B6709F"/>
    <w:rsid w:val="00B6778D"/>
    <w:rsid w:val="00B70CAD"/>
    <w:rsid w:val="00B72742"/>
    <w:rsid w:val="00B72D2B"/>
    <w:rsid w:val="00B7307A"/>
    <w:rsid w:val="00B732EF"/>
    <w:rsid w:val="00B735D0"/>
    <w:rsid w:val="00B73D40"/>
    <w:rsid w:val="00B741C2"/>
    <w:rsid w:val="00B75F99"/>
    <w:rsid w:val="00B77685"/>
    <w:rsid w:val="00B80008"/>
    <w:rsid w:val="00B803C4"/>
    <w:rsid w:val="00B81742"/>
    <w:rsid w:val="00B82244"/>
    <w:rsid w:val="00B831BF"/>
    <w:rsid w:val="00B83ACC"/>
    <w:rsid w:val="00B845B7"/>
    <w:rsid w:val="00B84658"/>
    <w:rsid w:val="00B8475E"/>
    <w:rsid w:val="00B87157"/>
    <w:rsid w:val="00B909EB"/>
    <w:rsid w:val="00B90FD2"/>
    <w:rsid w:val="00B912DC"/>
    <w:rsid w:val="00B92A34"/>
    <w:rsid w:val="00B92AF1"/>
    <w:rsid w:val="00B92C01"/>
    <w:rsid w:val="00B92F1F"/>
    <w:rsid w:val="00B933A5"/>
    <w:rsid w:val="00B93C4C"/>
    <w:rsid w:val="00B95210"/>
    <w:rsid w:val="00B95936"/>
    <w:rsid w:val="00BA022C"/>
    <w:rsid w:val="00BA2857"/>
    <w:rsid w:val="00BA4050"/>
    <w:rsid w:val="00BA4C18"/>
    <w:rsid w:val="00BA681B"/>
    <w:rsid w:val="00BA6BF4"/>
    <w:rsid w:val="00BA6F7E"/>
    <w:rsid w:val="00BA7E5C"/>
    <w:rsid w:val="00BB0391"/>
    <w:rsid w:val="00BB2317"/>
    <w:rsid w:val="00BB28CE"/>
    <w:rsid w:val="00BB4CFB"/>
    <w:rsid w:val="00BB6814"/>
    <w:rsid w:val="00BB6AA5"/>
    <w:rsid w:val="00BB6C19"/>
    <w:rsid w:val="00BB7C22"/>
    <w:rsid w:val="00BB7FE3"/>
    <w:rsid w:val="00BC20B3"/>
    <w:rsid w:val="00BC219D"/>
    <w:rsid w:val="00BC308E"/>
    <w:rsid w:val="00BC3B27"/>
    <w:rsid w:val="00BC58FF"/>
    <w:rsid w:val="00BC75FF"/>
    <w:rsid w:val="00BC7DE6"/>
    <w:rsid w:val="00BD008A"/>
    <w:rsid w:val="00BD0A87"/>
    <w:rsid w:val="00BD19DA"/>
    <w:rsid w:val="00BD349C"/>
    <w:rsid w:val="00BD419F"/>
    <w:rsid w:val="00BD4756"/>
    <w:rsid w:val="00BD7D74"/>
    <w:rsid w:val="00BE1417"/>
    <w:rsid w:val="00BE3E3C"/>
    <w:rsid w:val="00BE418C"/>
    <w:rsid w:val="00BE58C2"/>
    <w:rsid w:val="00BE5E97"/>
    <w:rsid w:val="00BE6AFB"/>
    <w:rsid w:val="00BE7FE9"/>
    <w:rsid w:val="00BF07DC"/>
    <w:rsid w:val="00BF2686"/>
    <w:rsid w:val="00BF35DB"/>
    <w:rsid w:val="00BF5985"/>
    <w:rsid w:val="00BF5DD0"/>
    <w:rsid w:val="00BF6C9B"/>
    <w:rsid w:val="00C00780"/>
    <w:rsid w:val="00C03C4B"/>
    <w:rsid w:val="00C04AF6"/>
    <w:rsid w:val="00C04D5C"/>
    <w:rsid w:val="00C04D90"/>
    <w:rsid w:val="00C05A9F"/>
    <w:rsid w:val="00C11779"/>
    <w:rsid w:val="00C125F7"/>
    <w:rsid w:val="00C12985"/>
    <w:rsid w:val="00C135E4"/>
    <w:rsid w:val="00C14F28"/>
    <w:rsid w:val="00C15152"/>
    <w:rsid w:val="00C16292"/>
    <w:rsid w:val="00C16B8E"/>
    <w:rsid w:val="00C1737C"/>
    <w:rsid w:val="00C20A10"/>
    <w:rsid w:val="00C20DAD"/>
    <w:rsid w:val="00C22A57"/>
    <w:rsid w:val="00C22F81"/>
    <w:rsid w:val="00C23174"/>
    <w:rsid w:val="00C23205"/>
    <w:rsid w:val="00C2407E"/>
    <w:rsid w:val="00C2414A"/>
    <w:rsid w:val="00C25818"/>
    <w:rsid w:val="00C25DD7"/>
    <w:rsid w:val="00C26170"/>
    <w:rsid w:val="00C2694F"/>
    <w:rsid w:val="00C26C6D"/>
    <w:rsid w:val="00C308D5"/>
    <w:rsid w:val="00C30E4B"/>
    <w:rsid w:val="00C310B8"/>
    <w:rsid w:val="00C31469"/>
    <w:rsid w:val="00C317D2"/>
    <w:rsid w:val="00C33117"/>
    <w:rsid w:val="00C36526"/>
    <w:rsid w:val="00C37C05"/>
    <w:rsid w:val="00C4000C"/>
    <w:rsid w:val="00C416A9"/>
    <w:rsid w:val="00C41D22"/>
    <w:rsid w:val="00C42235"/>
    <w:rsid w:val="00C422AF"/>
    <w:rsid w:val="00C469B9"/>
    <w:rsid w:val="00C47313"/>
    <w:rsid w:val="00C4753A"/>
    <w:rsid w:val="00C50402"/>
    <w:rsid w:val="00C515A0"/>
    <w:rsid w:val="00C527F0"/>
    <w:rsid w:val="00C53028"/>
    <w:rsid w:val="00C5531A"/>
    <w:rsid w:val="00C5679D"/>
    <w:rsid w:val="00C568FE"/>
    <w:rsid w:val="00C56BAB"/>
    <w:rsid w:val="00C60288"/>
    <w:rsid w:val="00C605D0"/>
    <w:rsid w:val="00C60806"/>
    <w:rsid w:val="00C64ACA"/>
    <w:rsid w:val="00C64D75"/>
    <w:rsid w:val="00C65339"/>
    <w:rsid w:val="00C6729A"/>
    <w:rsid w:val="00C6758C"/>
    <w:rsid w:val="00C67E9D"/>
    <w:rsid w:val="00C705F2"/>
    <w:rsid w:val="00C7440B"/>
    <w:rsid w:val="00C75681"/>
    <w:rsid w:val="00C76DD2"/>
    <w:rsid w:val="00C77330"/>
    <w:rsid w:val="00C777BF"/>
    <w:rsid w:val="00C7790D"/>
    <w:rsid w:val="00C80217"/>
    <w:rsid w:val="00C80B0C"/>
    <w:rsid w:val="00C81CE4"/>
    <w:rsid w:val="00C81E95"/>
    <w:rsid w:val="00C85A94"/>
    <w:rsid w:val="00C86410"/>
    <w:rsid w:val="00C91F62"/>
    <w:rsid w:val="00C93646"/>
    <w:rsid w:val="00C93EA0"/>
    <w:rsid w:val="00C940DA"/>
    <w:rsid w:val="00C94880"/>
    <w:rsid w:val="00C94AB3"/>
    <w:rsid w:val="00C94CE7"/>
    <w:rsid w:val="00C97B33"/>
    <w:rsid w:val="00C97C5B"/>
    <w:rsid w:val="00CA1E04"/>
    <w:rsid w:val="00CA2D77"/>
    <w:rsid w:val="00CA640D"/>
    <w:rsid w:val="00CA6E30"/>
    <w:rsid w:val="00CA76CF"/>
    <w:rsid w:val="00CA7DEA"/>
    <w:rsid w:val="00CB0264"/>
    <w:rsid w:val="00CB0DF4"/>
    <w:rsid w:val="00CB160D"/>
    <w:rsid w:val="00CB1B0E"/>
    <w:rsid w:val="00CB515D"/>
    <w:rsid w:val="00CB55FC"/>
    <w:rsid w:val="00CC438A"/>
    <w:rsid w:val="00CC4D94"/>
    <w:rsid w:val="00CC5062"/>
    <w:rsid w:val="00CC5C63"/>
    <w:rsid w:val="00CC6707"/>
    <w:rsid w:val="00CD0465"/>
    <w:rsid w:val="00CD12C7"/>
    <w:rsid w:val="00CD258F"/>
    <w:rsid w:val="00CD2D12"/>
    <w:rsid w:val="00CD3FAD"/>
    <w:rsid w:val="00CD3FC1"/>
    <w:rsid w:val="00CD4E00"/>
    <w:rsid w:val="00CD5690"/>
    <w:rsid w:val="00CD671F"/>
    <w:rsid w:val="00CE08BB"/>
    <w:rsid w:val="00CE0D63"/>
    <w:rsid w:val="00CE225D"/>
    <w:rsid w:val="00CE24C8"/>
    <w:rsid w:val="00CE46A9"/>
    <w:rsid w:val="00CE4F34"/>
    <w:rsid w:val="00CE7767"/>
    <w:rsid w:val="00CE7D91"/>
    <w:rsid w:val="00CF5176"/>
    <w:rsid w:val="00CF6DF1"/>
    <w:rsid w:val="00D04F72"/>
    <w:rsid w:val="00D05D12"/>
    <w:rsid w:val="00D07C54"/>
    <w:rsid w:val="00D10422"/>
    <w:rsid w:val="00D1061F"/>
    <w:rsid w:val="00D10C58"/>
    <w:rsid w:val="00D13DDD"/>
    <w:rsid w:val="00D13DF2"/>
    <w:rsid w:val="00D174C4"/>
    <w:rsid w:val="00D2098C"/>
    <w:rsid w:val="00D21010"/>
    <w:rsid w:val="00D23644"/>
    <w:rsid w:val="00D27215"/>
    <w:rsid w:val="00D32193"/>
    <w:rsid w:val="00D32277"/>
    <w:rsid w:val="00D328B1"/>
    <w:rsid w:val="00D33404"/>
    <w:rsid w:val="00D339D9"/>
    <w:rsid w:val="00D35606"/>
    <w:rsid w:val="00D35C2D"/>
    <w:rsid w:val="00D40058"/>
    <w:rsid w:val="00D40193"/>
    <w:rsid w:val="00D42DCE"/>
    <w:rsid w:val="00D44FF4"/>
    <w:rsid w:val="00D45238"/>
    <w:rsid w:val="00D46004"/>
    <w:rsid w:val="00D4628E"/>
    <w:rsid w:val="00D501E0"/>
    <w:rsid w:val="00D503D3"/>
    <w:rsid w:val="00D52C6D"/>
    <w:rsid w:val="00D55154"/>
    <w:rsid w:val="00D574AD"/>
    <w:rsid w:val="00D61C88"/>
    <w:rsid w:val="00D64801"/>
    <w:rsid w:val="00D653C4"/>
    <w:rsid w:val="00D65628"/>
    <w:rsid w:val="00D66A69"/>
    <w:rsid w:val="00D66A8C"/>
    <w:rsid w:val="00D67D9F"/>
    <w:rsid w:val="00D70197"/>
    <w:rsid w:val="00D72FBB"/>
    <w:rsid w:val="00D732E3"/>
    <w:rsid w:val="00D743B6"/>
    <w:rsid w:val="00D75E8D"/>
    <w:rsid w:val="00D7653D"/>
    <w:rsid w:val="00D76641"/>
    <w:rsid w:val="00D77185"/>
    <w:rsid w:val="00D80719"/>
    <w:rsid w:val="00D8089D"/>
    <w:rsid w:val="00D819DB"/>
    <w:rsid w:val="00D825FE"/>
    <w:rsid w:val="00D82D36"/>
    <w:rsid w:val="00D905E9"/>
    <w:rsid w:val="00D9068A"/>
    <w:rsid w:val="00D90A33"/>
    <w:rsid w:val="00D9170D"/>
    <w:rsid w:val="00D917F5"/>
    <w:rsid w:val="00D97858"/>
    <w:rsid w:val="00DA0829"/>
    <w:rsid w:val="00DA1147"/>
    <w:rsid w:val="00DA1BC3"/>
    <w:rsid w:val="00DA3CE1"/>
    <w:rsid w:val="00DA4B73"/>
    <w:rsid w:val="00DA6109"/>
    <w:rsid w:val="00DA7184"/>
    <w:rsid w:val="00DA72B0"/>
    <w:rsid w:val="00DA73E0"/>
    <w:rsid w:val="00DB278E"/>
    <w:rsid w:val="00DB2A25"/>
    <w:rsid w:val="00DB35D8"/>
    <w:rsid w:val="00DB4449"/>
    <w:rsid w:val="00DB6BF1"/>
    <w:rsid w:val="00DC10DB"/>
    <w:rsid w:val="00DC1295"/>
    <w:rsid w:val="00DC466B"/>
    <w:rsid w:val="00DC526D"/>
    <w:rsid w:val="00DC6A68"/>
    <w:rsid w:val="00DC6B89"/>
    <w:rsid w:val="00DC72BD"/>
    <w:rsid w:val="00DD1628"/>
    <w:rsid w:val="00DD244C"/>
    <w:rsid w:val="00DD2DCB"/>
    <w:rsid w:val="00DD4A4C"/>
    <w:rsid w:val="00DD5F73"/>
    <w:rsid w:val="00DE1EB8"/>
    <w:rsid w:val="00DE2927"/>
    <w:rsid w:val="00DE35C0"/>
    <w:rsid w:val="00DE733E"/>
    <w:rsid w:val="00DF0247"/>
    <w:rsid w:val="00DF03FA"/>
    <w:rsid w:val="00DF0ABE"/>
    <w:rsid w:val="00DF17F0"/>
    <w:rsid w:val="00DF2073"/>
    <w:rsid w:val="00DF2908"/>
    <w:rsid w:val="00DF2AB8"/>
    <w:rsid w:val="00DF4309"/>
    <w:rsid w:val="00DF511F"/>
    <w:rsid w:val="00DF516D"/>
    <w:rsid w:val="00DF75AE"/>
    <w:rsid w:val="00E01520"/>
    <w:rsid w:val="00E0343B"/>
    <w:rsid w:val="00E03CF4"/>
    <w:rsid w:val="00E05D3F"/>
    <w:rsid w:val="00E06065"/>
    <w:rsid w:val="00E07EE4"/>
    <w:rsid w:val="00E07F7E"/>
    <w:rsid w:val="00E10A61"/>
    <w:rsid w:val="00E10DEF"/>
    <w:rsid w:val="00E11CFC"/>
    <w:rsid w:val="00E122BE"/>
    <w:rsid w:val="00E129C9"/>
    <w:rsid w:val="00E12BE2"/>
    <w:rsid w:val="00E14857"/>
    <w:rsid w:val="00E17245"/>
    <w:rsid w:val="00E17846"/>
    <w:rsid w:val="00E20DA5"/>
    <w:rsid w:val="00E20E6F"/>
    <w:rsid w:val="00E23257"/>
    <w:rsid w:val="00E2477E"/>
    <w:rsid w:val="00E24B71"/>
    <w:rsid w:val="00E27FB4"/>
    <w:rsid w:val="00E3073A"/>
    <w:rsid w:val="00E33A88"/>
    <w:rsid w:val="00E366C3"/>
    <w:rsid w:val="00E371E1"/>
    <w:rsid w:val="00E372B7"/>
    <w:rsid w:val="00E37875"/>
    <w:rsid w:val="00E41FD1"/>
    <w:rsid w:val="00E42A34"/>
    <w:rsid w:val="00E430CF"/>
    <w:rsid w:val="00E451F4"/>
    <w:rsid w:val="00E46753"/>
    <w:rsid w:val="00E46C1C"/>
    <w:rsid w:val="00E47021"/>
    <w:rsid w:val="00E475AD"/>
    <w:rsid w:val="00E50B8C"/>
    <w:rsid w:val="00E51226"/>
    <w:rsid w:val="00E532A9"/>
    <w:rsid w:val="00E54164"/>
    <w:rsid w:val="00E544E2"/>
    <w:rsid w:val="00E54EA3"/>
    <w:rsid w:val="00E56841"/>
    <w:rsid w:val="00E56D62"/>
    <w:rsid w:val="00E600D3"/>
    <w:rsid w:val="00E601B2"/>
    <w:rsid w:val="00E60246"/>
    <w:rsid w:val="00E60FA4"/>
    <w:rsid w:val="00E62140"/>
    <w:rsid w:val="00E6254A"/>
    <w:rsid w:val="00E62A07"/>
    <w:rsid w:val="00E6311C"/>
    <w:rsid w:val="00E65331"/>
    <w:rsid w:val="00E65B49"/>
    <w:rsid w:val="00E666E4"/>
    <w:rsid w:val="00E67475"/>
    <w:rsid w:val="00E70370"/>
    <w:rsid w:val="00E74631"/>
    <w:rsid w:val="00E75B31"/>
    <w:rsid w:val="00E77A96"/>
    <w:rsid w:val="00E811D0"/>
    <w:rsid w:val="00E833F3"/>
    <w:rsid w:val="00E8517A"/>
    <w:rsid w:val="00E852CB"/>
    <w:rsid w:val="00E856AB"/>
    <w:rsid w:val="00E859BD"/>
    <w:rsid w:val="00E8654E"/>
    <w:rsid w:val="00E86CEB"/>
    <w:rsid w:val="00E90041"/>
    <w:rsid w:val="00E91391"/>
    <w:rsid w:val="00E93DF4"/>
    <w:rsid w:val="00E94026"/>
    <w:rsid w:val="00E941D9"/>
    <w:rsid w:val="00E9462C"/>
    <w:rsid w:val="00E952A6"/>
    <w:rsid w:val="00E95C98"/>
    <w:rsid w:val="00EA0C41"/>
    <w:rsid w:val="00EA13CB"/>
    <w:rsid w:val="00EA317F"/>
    <w:rsid w:val="00EA388A"/>
    <w:rsid w:val="00EA43C2"/>
    <w:rsid w:val="00EA4675"/>
    <w:rsid w:val="00EA5935"/>
    <w:rsid w:val="00EA6457"/>
    <w:rsid w:val="00EA65B8"/>
    <w:rsid w:val="00EB2C35"/>
    <w:rsid w:val="00EB3E5F"/>
    <w:rsid w:val="00EB42A9"/>
    <w:rsid w:val="00EB4B81"/>
    <w:rsid w:val="00EB605E"/>
    <w:rsid w:val="00EB681A"/>
    <w:rsid w:val="00EB787E"/>
    <w:rsid w:val="00EB7951"/>
    <w:rsid w:val="00EB7FBD"/>
    <w:rsid w:val="00EC0370"/>
    <w:rsid w:val="00EC0504"/>
    <w:rsid w:val="00EC05D7"/>
    <w:rsid w:val="00EC3F54"/>
    <w:rsid w:val="00EC4C8F"/>
    <w:rsid w:val="00EC520F"/>
    <w:rsid w:val="00EC58D7"/>
    <w:rsid w:val="00EC5E54"/>
    <w:rsid w:val="00EC692E"/>
    <w:rsid w:val="00EC728C"/>
    <w:rsid w:val="00EC7351"/>
    <w:rsid w:val="00ED0782"/>
    <w:rsid w:val="00ED0ADF"/>
    <w:rsid w:val="00ED20D3"/>
    <w:rsid w:val="00ED4A93"/>
    <w:rsid w:val="00ED5C3B"/>
    <w:rsid w:val="00EE0C3E"/>
    <w:rsid w:val="00EE1B6B"/>
    <w:rsid w:val="00EE30D9"/>
    <w:rsid w:val="00EE450C"/>
    <w:rsid w:val="00EE45A8"/>
    <w:rsid w:val="00EE502F"/>
    <w:rsid w:val="00EF052C"/>
    <w:rsid w:val="00EF0DDA"/>
    <w:rsid w:val="00EF1193"/>
    <w:rsid w:val="00EF2B0F"/>
    <w:rsid w:val="00EF31DA"/>
    <w:rsid w:val="00EF4339"/>
    <w:rsid w:val="00EF46E7"/>
    <w:rsid w:val="00EF58A0"/>
    <w:rsid w:val="00EF6864"/>
    <w:rsid w:val="00EF7233"/>
    <w:rsid w:val="00F0147E"/>
    <w:rsid w:val="00F02BD4"/>
    <w:rsid w:val="00F02D7A"/>
    <w:rsid w:val="00F02E5F"/>
    <w:rsid w:val="00F03C8B"/>
    <w:rsid w:val="00F03D86"/>
    <w:rsid w:val="00F06DE6"/>
    <w:rsid w:val="00F1002A"/>
    <w:rsid w:val="00F10A5A"/>
    <w:rsid w:val="00F10C0B"/>
    <w:rsid w:val="00F11341"/>
    <w:rsid w:val="00F136D7"/>
    <w:rsid w:val="00F1379C"/>
    <w:rsid w:val="00F15BCD"/>
    <w:rsid w:val="00F164E7"/>
    <w:rsid w:val="00F20BD4"/>
    <w:rsid w:val="00F2532E"/>
    <w:rsid w:val="00F30029"/>
    <w:rsid w:val="00F300E4"/>
    <w:rsid w:val="00F31BE7"/>
    <w:rsid w:val="00F323FE"/>
    <w:rsid w:val="00F34236"/>
    <w:rsid w:val="00F34CF6"/>
    <w:rsid w:val="00F3573E"/>
    <w:rsid w:val="00F42ED9"/>
    <w:rsid w:val="00F43364"/>
    <w:rsid w:val="00F43EEC"/>
    <w:rsid w:val="00F50750"/>
    <w:rsid w:val="00F5091C"/>
    <w:rsid w:val="00F51952"/>
    <w:rsid w:val="00F51B8E"/>
    <w:rsid w:val="00F55533"/>
    <w:rsid w:val="00F55943"/>
    <w:rsid w:val="00F57078"/>
    <w:rsid w:val="00F5718F"/>
    <w:rsid w:val="00F5749C"/>
    <w:rsid w:val="00F575CB"/>
    <w:rsid w:val="00F613B0"/>
    <w:rsid w:val="00F6168F"/>
    <w:rsid w:val="00F63902"/>
    <w:rsid w:val="00F64208"/>
    <w:rsid w:val="00F65914"/>
    <w:rsid w:val="00F66E30"/>
    <w:rsid w:val="00F6752D"/>
    <w:rsid w:val="00F7003F"/>
    <w:rsid w:val="00F71802"/>
    <w:rsid w:val="00F718CB"/>
    <w:rsid w:val="00F72C7F"/>
    <w:rsid w:val="00F73E0D"/>
    <w:rsid w:val="00F7437F"/>
    <w:rsid w:val="00F74B63"/>
    <w:rsid w:val="00F74E73"/>
    <w:rsid w:val="00F76159"/>
    <w:rsid w:val="00F76524"/>
    <w:rsid w:val="00F769A0"/>
    <w:rsid w:val="00F8019C"/>
    <w:rsid w:val="00F82DB1"/>
    <w:rsid w:val="00F83912"/>
    <w:rsid w:val="00F84A36"/>
    <w:rsid w:val="00F84C48"/>
    <w:rsid w:val="00F85D12"/>
    <w:rsid w:val="00F867CA"/>
    <w:rsid w:val="00F91205"/>
    <w:rsid w:val="00F9182F"/>
    <w:rsid w:val="00F94241"/>
    <w:rsid w:val="00F94445"/>
    <w:rsid w:val="00F946F4"/>
    <w:rsid w:val="00F9488A"/>
    <w:rsid w:val="00F95EAB"/>
    <w:rsid w:val="00F96663"/>
    <w:rsid w:val="00FA0355"/>
    <w:rsid w:val="00FA03DD"/>
    <w:rsid w:val="00FA072D"/>
    <w:rsid w:val="00FA21F0"/>
    <w:rsid w:val="00FA4336"/>
    <w:rsid w:val="00FA43FE"/>
    <w:rsid w:val="00FA4700"/>
    <w:rsid w:val="00FA4ED6"/>
    <w:rsid w:val="00FA57FF"/>
    <w:rsid w:val="00FA6F92"/>
    <w:rsid w:val="00FA738B"/>
    <w:rsid w:val="00FB17CA"/>
    <w:rsid w:val="00FB26D4"/>
    <w:rsid w:val="00FB28F9"/>
    <w:rsid w:val="00FB2AF0"/>
    <w:rsid w:val="00FB3140"/>
    <w:rsid w:val="00FB3865"/>
    <w:rsid w:val="00FB4AF8"/>
    <w:rsid w:val="00FB4DD3"/>
    <w:rsid w:val="00FB50CC"/>
    <w:rsid w:val="00FC1BBA"/>
    <w:rsid w:val="00FC51EB"/>
    <w:rsid w:val="00FC526E"/>
    <w:rsid w:val="00FD0468"/>
    <w:rsid w:val="00FD13BD"/>
    <w:rsid w:val="00FD276B"/>
    <w:rsid w:val="00FD5FEC"/>
    <w:rsid w:val="00FD6559"/>
    <w:rsid w:val="00FD7636"/>
    <w:rsid w:val="00FE1135"/>
    <w:rsid w:val="00FE13EF"/>
    <w:rsid w:val="00FE1BD8"/>
    <w:rsid w:val="00FE2BC9"/>
    <w:rsid w:val="00FE2BCA"/>
    <w:rsid w:val="00FE59F2"/>
    <w:rsid w:val="00FE5A74"/>
    <w:rsid w:val="00FF31EB"/>
    <w:rsid w:val="00FF557E"/>
    <w:rsid w:val="00FF5704"/>
    <w:rsid w:val="04A8123F"/>
    <w:rsid w:val="04EB3125"/>
    <w:rsid w:val="07A91BFF"/>
    <w:rsid w:val="0A1B3A79"/>
    <w:rsid w:val="0A8A4CD9"/>
    <w:rsid w:val="0F257C8F"/>
    <w:rsid w:val="12B532F5"/>
    <w:rsid w:val="134F7AD8"/>
    <w:rsid w:val="13F1097B"/>
    <w:rsid w:val="1760431E"/>
    <w:rsid w:val="1892668E"/>
    <w:rsid w:val="197D1828"/>
    <w:rsid w:val="21146073"/>
    <w:rsid w:val="24210D12"/>
    <w:rsid w:val="25323E9D"/>
    <w:rsid w:val="279E4BFF"/>
    <w:rsid w:val="2AB76223"/>
    <w:rsid w:val="2C657678"/>
    <w:rsid w:val="2DF35A7D"/>
    <w:rsid w:val="2F9256A1"/>
    <w:rsid w:val="32E67E24"/>
    <w:rsid w:val="343A3436"/>
    <w:rsid w:val="37097B73"/>
    <w:rsid w:val="3ADC02DC"/>
    <w:rsid w:val="3D8E4075"/>
    <w:rsid w:val="3F4B3220"/>
    <w:rsid w:val="47A34764"/>
    <w:rsid w:val="483C3F37"/>
    <w:rsid w:val="4AE168BD"/>
    <w:rsid w:val="4B050067"/>
    <w:rsid w:val="55F81395"/>
    <w:rsid w:val="56361802"/>
    <w:rsid w:val="591434F7"/>
    <w:rsid w:val="596D0CE3"/>
    <w:rsid w:val="5BB14ADA"/>
    <w:rsid w:val="6A5D5D4D"/>
    <w:rsid w:val="6B252300"/>
    <w:rsid w:val="6E517625"/>
    <w:rsid w:val="74893C68"/>
    <w:rsid w:val="75242FE4"/>
    <w:rsid w:val="75FA464D"/>
    <w:rsid w:val="7778537A"/>
    <w:rsid w:val="7B5D0E08"/>
    <w:rsid w:val="7BF602A8"/>
    <w:rsid w:val="7BFE1650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nhideWhenUsed="0" w:uiPriority="9" w:semiHidden="0" w:name="heading 7"/>
    <w:lsdException w:qFormat="1" w:unhideWhenUsed="0" w:uiPriority="9" w:semiHidden="0" w:name="heading 8"/>
    <w:lsdException w:qFormat="1" w:unhideWhenUsed="0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uiPriority="39" w:semiHidden="0" w:name="toc 8"/>
    <w:lsdException w:qFormat="1" w:uiPriority="39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qFormat="1" w:uiPriority="0" w:semiHidden="0" w:name="header"/>
    <w:lsdException w:qFormat="1" w:uiPriority="99" w:semiHidden="0" w:name="footer"/>
    <w:lsdException w:unhideWhenUsed="0" w:uiPriority="0" w:semiHidden="0" w:name="index heading"/>
    <w:lsdException w:qFormat="1" w:unhideWhenUsed="0" w:uiPriority="35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qFormat="1" w:uiPriority="99" w:semiHidden="0" w:name="endnote reference"/>
    <w:lsdException w:qFormat="1" w:uiPriority="99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qFormat="1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99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iPriority="99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400" w:lineRule="atLeast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link w:val="49"/>
    <w:qFormat/>
    <w:uiPriority w:val="0"/>
    <w:pPr>
      <w:keepNext/>
      <w:keepLines/>
      <w:numPr>
        <w:ilvl w:val="0"/>
        <w:numId w:val="1"/>
      </w:numPr>
      <w:spacing w:line="600" w:lineRule="auto"/>
      <w:jc w:val="left"/>
      <w:outlineLvl w:val="0"/>
    </w:pPr>
    <w:rPr>
      <w:rFonts w:eastAsia="黑体"/>
      <w:bCs/>
      <w:kern w:val="44"/>
      <w:sz w:val="30"/>
      <w:szCs w:val="44"/>
    </w:rPr>
  </w:style>
  <w:style w:type="paragraph" w:styleId="3">
    <w:name w:val="heading 2"/>
    <w:basedOn w:val="1"/>
    <w:next w:val="1"/>
    <w:link w:val="52"/>
    <w:qFormat/>
    <w:uiPriority w:val="0"/>
    <w:pPr>
      <w:keepNext/>
      <w:keepLines/>
      <w:numPr>
        <w:ilvl w:val="1"/>
        <w:numId w:val="1"/>
      </w:numPr>
      <w:ind w:left="0"/>
      <w:jc w:val="left"/>
      <w:outlineLvl w:val="1"/>
    </w:pPr>
    <w:rPr>
      <w:rFonts w:eastAsia="黑体"/>
      <w:bCs/>
      <w:sz w:val="28"/>
      <w:szCs w:val="32"/>
    </w:rPr>
  </w:style>
  <w:style w:type="paragraph" w:styleId="4">
    <w:name w:val="heading 3"/>
    <w:basedOn w:val="1"/>
    <w:next w:val="1"/>
    <w:link w:val="44"/>
    <w:qFormat/>
    <w:uiPriority w:val="0"/>
    <w:pPr>
      <w:keepNext/>
      <w:keepLines/>
      <w:numPr>
        <w:ilvl w:val="2"/>
        <w:numId w:val="1"/>
      </w:numPr>
      <w:spacing w:line="360" w:lineRule="auto"/>
      <w:ind w:left="0" w:firstLine="0"/>
      <w:outlineLvl w:val="2"/>
    </w:pPr>
    <w:rPr>
      <w:rFonts w:eastAsia="黑体"/>
      <w:bCs/>
      <w:szCs w:val="32"/>
    </w:rPr>
  </w:style>
  <w:style w:type="paragraph" w:styleId="5">
    <w:name w:val="heading 4"/>
    <w:basedOn w:val="1"/>
    <w:next w:val="1"/>
    <w:link w:val="58"/>
    <w:qFormat/>
    <w:uiPriority w:val="0"/>
    <w:pPr>
      <w:keepNext/>
      <w:keepLines/>
      <w:numPr>
        <w:ilvl w:val="3"/>
        <w:numId w:val="1"/>
      </w:numPr>
      <w:outlineLvl w:val="3"/>
    </w:pPr>
    <w:rPr>
      <w:rFonts w:eastAsia="黑体"/>
      <w:bCs/>
      <w:szCs w:val="28"/>
    </w:rPr>
  </w:style>
  <w:style w:type="paragraph" w:styleId="6">
    <w:name w:val="heading 5"/>
    <w:basedOn w:val="1"/>
    <w:next w:val="1"/>
    <w:link w:val="56"/>
    <w:qFormat/>
    <w:uiPriority w:val="9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45"/>
    <w:qFormat/>
    <w:uiPriority w:val="9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="Cambria" w:hAnsi="Cambria"/>
      <w:b/>
      <w:bCs/>
      <w:szCs w:val="24"/>
    </w:rPr>
  </w:style>
  <w:style w:type="paragraph" w:styleId="8">
    <w:name w:val="heading 7"/>
    <w:basedOn w:val="1"/>
    <w:next w:val="1"/>
    <w:link w:val="61"/>
    <w:qFormat/>
    <w:uiPriority w:val="9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Cs w:val="24"/>
    </w:rPr>
  </w:style>
  <w:style w:type="paragraph" w:styleId="9">
    <w:name w:val="heading 8"/>
    <w:basedOn w:val="1"/>
    <w:next w:val="1"/>
    <w:link w:val="55"/>
    <w:qFormat/>
    <w:uiPriority w:val="9"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="Cambria" w:hAnsi="Cambria"/>
      <w:szCs w:val="24"/>
    </w:rPr>
  </w:style>
  <w:style w:type="paragraph" w:styleId="10">
    <w:name w:val="heading 9"/>
    <w:basedOn w:val="1"/>
    <w:next w:val="1"/>
    <w:link w:val="42"/>
    <w:qFormat/>
    <w:uiPriority w:val="9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="Cambria" w:hAnsi="Cambria"/>
      <w:szCs w:val="21"/>
    </w:rPr>
  </w:style>
  <w:style w:type="character" w:default="1" w:styleId="32">
    <w:name w:val="Default Paragraph Font"/>
    <w:unhideWhenUsed/>
    <w:qFormat/>
    <w:uiPriority w:val="1"/>
  </w:style>
  <w:style w:type="table" w:default="1" w:styleId="3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ind w:left="2520" w:leftChars="1200"/>
    </w:pPr>
  </w:style>
  <w:style w:type="paragraph" w:styleId="12">
    <w:name w:val="caption"/>
    <w:basedOn w:val="1"/>
    <w:next w:val="1"/>
    <w:qFormat/>
    <w:uiPriority w:val="35"/>
    <w:rPr>
      <w:rFonts w:ascii="Cambria" w:hAnsi="Cambria" w:eastAsia="黑体"/>
      <w:sz w:val="20"/>
      <w:szCs w:val="20"/>
    </w:rPr>
  </w:style>
  <w:style w:type="paragraph" w:styleId="13">
    <w:name w:val="Document Map"/>
    <w:basedOn w:val="1"/>
    <w:link w:val="51"/>
    <w:unhideWhenUsed/>
    <w:qFormat/>
    <w:uiPriority w:val="99"/>
    <w:rPr>
      <w:rFonts w:ascii="宋体"/>
      <w:sz w:val="18"/>
      <w:szCs w:val="18"/>
    </w:rPr>
  </w:style>
  <w:style w:type="paragraph" w:styleId="14">
    <w:name w:val="toc 5"/>
    <w:basedOn w:val="1"/>
    <w:next w:val="1"/>
    <w:unhideWhenUsed/>
    <w:qFormat/>
    <w:uiPriority w:val="39"/>
    <w:pPr>
      <w:ind w:left="1680" w:leftChars="800"/>
    </w:pPr>
  </w:style>
  <w:style w:type="paragraph" w:styleId="15">
    <w:name w:val="toc 3"/>
    <w:basedOn w:val="1"/>
    <w:next w:val="1"/>
    <w:unhideWhenUsed/>
    <w:qFormat/>
    <w:uiPriority w:val="39"/>
    <w:pPr>
      <w:widowControl/>
      <w:tabs>
        <w:tab w:val="left" w:pos="1155"/>
        <w:tab w:val="right" w:leader="dot" w:pos="8834"/>
      </w:tabs>
      <w:adjustRightInd w:val="0"/>
      <w:snapToGrid w:val="0"/>
      <w:ind w:firstLine="567" w:firstLineChars="270"/>
    </w:pPr>
    <w:rPr>
      <w:kern w:val="0"/>
      <w:sz w:val="22"/>
    </w:rPr>
  </w:style>
  <w:style w:type="paragraph" w:styleId="16">
    <w:name w:val="Plain Text"/>
    <w:basedOn w:val="1"/>
    <w:link w:val="48"/>
    <w:qFormat/>
    <w:uiPriority w:val="0"/>
    <w:rPr>
      <w:rFonts w:ascii="宋体" w:hAnsi="Courier New"/>
      <w:szCs w:val="20"/>
    </w:rPr>
  </w:style>
  <w:style w:type="paragraph" w:styleId="17">
    <w:name w:val="toc 8"/>
    <w:basedOn w:val="1"/>
    <w:next w:val="1"/>
    <w:unhideWhenUsed/>
    <w:uiPriority w:val="39"/>
    <w:pPr>
      <w:ind w:left="2940" w:leftChars="1400"/>
    </w:pPr>
  </w:style>
  <w:style w:type="paragraph" w:styleId="18">
    <w:name w:val="Date"/>
    <w:basedOn w:val="1"/>
    <w:next w:val="1"/>
    <w:link w:val="59"/>
    <w:unhideWhenUsed/>
    <w:qFormat/>
    <w:uiPriority w:val="99"/>
    <w:pPr>
      <w:ind w:left="100" w:leftChars="2500"/>
    </w:pPr>
  </w:style>
  <w:style w:type="paragraph" w:styleId="19">
    <w:name w:val="endnote text"/>
    <w:basedOn w:val="1"/>
    <w:link w:val="46"/>
    <w:unhideWhenUsed/>
    <w:qFormat/>
    <w:uiPriority w:val="99"/>
    <w:pPr>
      <w:snapToGrid w:val="0"/>
      <w:jc w:val="left"/>
    </w:pPr>
  </w:style>
  <w:style w:type="paragraph" w:styleId="20">
    <w:name w:val="Balloon Text"/>
    <w:basedOn w:val="1"/>
    <w:link w:val="53"/>
    <w:unhideWhenUsed/>
    <w:qFormat/>
    <w:uiPriority w:val="99"/>
    <w:rPr>
      <w:sz w:val="18"/>
      <w:szCs w:val="18"/>
    </w:rPr>
  </w:style>
  <w:style w:type="paragraph" w:styleId="21">
    <w:name w:val="footer"/>
    <w:basedOn w:val="1"/>
    <w:link w:val="5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2">
    <w:name w:val="header"/>
    <w:basedOn w:val="1"/>
    <w:link w:val="6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3">
    <w:name w:val="toc 1"/>
    <w:basedOn w:val="1"/>
    <w:next w:val="1"/>
    <w:unhideWhenUsed/>
    <w:qFormat/>
    <w:uiPriority w:val="39"/>
    <w:pPr>
      <w:widowControl/>
      <w:tabs>
        <w:tab w:val="left" w:pos="284"/>
        <w:tab w:val="right" w:leader="dot" w:pos="8834"/>
      </w:tabs>
    </w:pPr>
    <w:rPr>
      <w:kern w:val="0"/>
      <w:sz w:val="22"/>
    </w:rPr>
  </w:style>
  <w:style w:type="paragraph" w:styleId="24">
    <w:name w:val="toc 4"/>
    <w:basedOn w:val="1"/>
    <w:next w:val="1"/>
    <w:unhideWhenUsed/>
    <w:qFormat/>
    <w:uiPriority w:val="39"/>
    <w:pPr>
      <w:ind w:left="1260" w:leftChars="600"/>
    </w:pPr>
  </w:style>
  <w:style w:type="paragraph" w:styleId="25">
    <w:name w:val="Subtitle"/>
    <w:basedOn w:val="1"/>
    <w:next w:val="1"/>
    <w:link w:val="43"/>
    <w:qFormat/>
    <w:uiPriority w:val="1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6">
    <w:name w:val="footnote text"/>
    <w:basedOn w:val="1"/>
    <w:link w:val="47"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27">
    <w:name w:val="toc 6"/>
    <w:basedOn w:val="1"/>
    <w:next w:val="1"/>
    <w:unhideWhenUsed/>
    <w:qFormat/>
    <w:uiPriority w:val="39"/>
    <w:pPr>
      <w:ind w:left="2100" w:leftChars="1000"/>
    </w:pPr>
  </w:style>
  <w:style w:type="paragraph" w:styleId="28">
    <w:name w:val="toc 2"/>
    <w:basedOn w:val="1"/>
    <w:next w:val="1"/>
    <w:unhideWhenUsed/>
    <w:qFormat/>
    <w:uiPriority w:val="39"/>
    <w:pPr>
      <w:widowControl/>
      <w:tabs>
        <w:tab w:val="left" w:pos="851"/>
        <w:tab w:val="right" w:leader="dot" w:pos="8834"/>
      </w:tabs>
      <w:adjustRightInd w:val="0"/>
      <w:snapToGrid w:val="0"/>
      <w:ind w:left="708" w:leftChars="136" w:hanging="422" w:hangingChars="201"/>
    </w:pPr>
    <w:rPr>
      <w:kern w:val="0"/>
      <w:sz w:val="22"/>
    </w:rPr>
  </w:style>
  <w:style w:type="paragraph" w:styleId="29">
    <w:name w:val="toc 9"/>
    <w:basedOn w:val="1"/>
    <w:next w:val="1"/>
    <w:unhideWhenUsed/>
    <w:qFormat/>
    <w:uiPriority w:val="39"/>
    <w:pPr>
      <w:ind w:left="3360" w:leftChars="1600"/>
    </w:pPr>
  </w:style>
  <w:style w:type="paragraph" w:styleId="30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4"/>
    </w:rPr>
  </w:style>
  <w:style w:type="paragraph" w:styleId="31">
    <w:name w:val="Title"/>
    <w:basedOn w:val="1"/>
    <w:next w:val="1"/>
    <w:link w:val="54"/>
    <w:qFormat/>
    <w:uiPriority w:val="10"/>
    <w:pPr>
      <w:jc w:val="center"/>
      <w:outlineLvl w:val="0"/>
    </w:pPr>
    <w:rPr>
      <w:rFonts w:eastAsia="黑体"/>
      <w:sz w:val="36"/>
      <w:szCs w:val="32"/>
    </w:rPr>
  </w:style>
  <w:style w:type="character" w:styleId="33">
    <w:name w:val="endnote reference"/>
    <w:unhideWhenUsed/>
    <w:qFormat/>
    <w:uiPriority w:val="99"/>
    <w:rPr>
      <w:vertAlign w:val="superscript"/>
    </w:rPr>
  </w:style>
  <w:style w:type="character" w:styleId="34">
    <w:name w:val="page number"/>
    <w:basedOn w:val="32"/>
    <w:qFormat/>
    <w:uiPriority w:val="0"/>
  </w:style>
  <w:style w:type="character" w:styleId="35">
    <w:name w:val="Hyperlink"/>
    <w:unhideWhenUsed/>
    <w:qFormat/>
    <w:uiPriority w:val="99"/>
    <w:rPr>
      <w:color w:val="0000FF"/>
      <w:u w:val="single"/>
    </w:rPr>
  </w:style>
  <w:style w:type="character" w:styleId="36">
    <w:name w:val="footnote reference"/>
    <w:unhideWhenUsed/>
    <w:qFormat/>
    <w:uiPriority w:val="99"/>
    <w:rPr>
      <w:vertAlign w:val="superscript"/>
    </w:rPr>
  </w:style>
  <w:style w:type="table" w:styleId="38">
    <w:name w:val="Table Grid"/>
    <w:basedOn w:val="37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39">
    <w:name w:val="_Style 42"/>
    <w:basedOn w:val="1"/>
    <w:qFormat/>
    <w:uiPriority w:val="34"/>
    <w:pPr>
      <w:ind w:firstLine="420" w:firstLineChars="200"/>
    </w:pPr>
  </w:style>
  <w:style w:type="paragraph" w:customStyle="1" w:styleId="40">
    <w:name w:val="标题1"/>
    <w:basedOn w:val="1"/>
    <w:link w:val="50"/>
    <w:qFormat/>
    <w:uiPriority w:val="0"/>
    <w:pPr>
      <w:spacing w:line="360" w:lineRule="auto"/>
      <w:jc w:val="center"/>
    </w:pPr>
    <w:rPr>
      <w:rFonts w:eastAsia="黑体"/>
      <w:b/>
      <w:sz w:val="36"/>
      <w:szCs w:val="36"/>
    </w:rPr>
  </w:style>
  <w:style w:type="paragraph" w:customStyle="1" w:styleId="41">
    <w:name w:val="_Style 43"/>
    <w:basedOn w:val="2"/>
    <w:next w:val="1"/>
    <w:qFormat/>
    <w:uiPriority w:val="39"/>
    <w:pPr>
      <w:jc w:val="both"/>
      <w:outlineLvl w:val="9"/>
    </w:pPr>
    <w:rPr>
      <w:rFonts w:eastAsia="宋体"/>
      <w:sz w:val="44"/>
    </w:rPr>
  </w:style>
  <w:style w:type="character" w:customStyle="1" w:styleId="42">
    <w:name w:val="标题 9 Char"/>
    <w:link w:val="10"/>
    <w:semiHidden/>
    <w:qFormat/>
    <w:uiPriority w:val="9"/>
    <w:rPr>
      <w:rFonts w:ascii="Cambria" w:hAnsi="Cambria" w:eastAsia="宋体" w:cs="Times New Roman"/>
      <w:szCs w:val="21"/>
    </w:rPr>
  </w:style>
  <w:style w:type="character" w:customStyle="1" w:styleId="43">
    <w:name w:val="副标题 Char"/>
    <w:link w:val="25"/>
    <w:qFormat/>
    <w:uiPriority w:val="11"/>
    <w:rPr>
      <w:rFonts w:ascii="Cambria" w:hAnsi="Cambria" w:eastAsia="宋体" w:cs="Times New Roman"/>
      <w:b/>
      <w:bCs/>
      <w:kern w:val="28"/>
      <w:sz w:val="32"/>
      <w:szCs w:val="32"/>
    </w:rPr>
  </w:style>
  <w:style w:type="character" w:customStyle="1" w:styleId="44">
    <w:name w:val="标题 3 Char"/>
    <w:link w:val="4"/>
    <w:qFormat/>
    <w:uiPriority w:val="0"/>
    <w:rPr>
      <w:rFonts w:ascii="Times New Roman" w:hAnsi="Times New Roman" w:eastAsia="黑体"/>
      <w:bCs/>
      <w:kern w:val="2"/>
      <w:sz w:val="24"/>
      <w:szCs w:val="32"/>
    </w:rPr>
  </w:style>
  <w:style w:type="character" w:customStyle="1" w:styleId="45">
    <w:name w:val="标题 6 Char"/>
    <w:link w:val="7"/>
    <w:semiHidden/>
    <w:qFormat/>
    <w:uiPriority w:val="9"/>
    <w:rPr>
      <w:rFonts w:ascii="Cambria" w:hAnsi="Cambria" w:eastAsia="宋体" w:cs="Times New Roman"/>
      <w:b/>
      <w:bCs/>
      <w:sz w:val="24"/>
      <w:szCs w:val="24"/>
    </w:rPr>
  </w:style>
  <w:style w:type="character" w:customStyle="1" w:styleId="46">
    <w:name w:val="尾注文本 Char"/>
    <w:basedOn w:val="32"/>
    <w:link w:val="19"/>
    <w:semiHidden/>
    <w:qFormat/>
    <w:uiPriority w:val="99"/>
  </w:style>
  <w:style w:type="character" w:customStyle="1" w:styleId="47">
    <w:name w:val="脚注文本 Char"/>
    <w:link w:val="26"/>
    <w:qFormat/>
    <w:uiPriority w:val="99"/>
    <w:rPr>
      <w:sz w:val="18"/>
      <w:szCs w:val="18"/>
    </w:rPr>
  </w:style>
  <w:style w:type="character" w:customStyle="1" w:styleId="48">
    <w:name w:val="纯文本 Char"/>
    <w:link w:val="16"/>
    <w:qFormat/>
    <w:uiPriority w:val="0"/>
    <w:rPr>
      <w:rFonts w:ascii="宋体" w:hAnsi="Courier New"/>
      <w:kern w:val="2"/>
      <w:sz w:val="21"/>
    </w:rPr>
  </w:style>
  <w:style w:type="character" w:customStyle="1" w:styleId="49">
    <w:name w:val="标题 1 Char"/>
    <w:link w:val="2"/>
    <w:qFormat/>
    <w:uiPriority w:val="0"/>
    <w:rPr>
      <w:rFonts w:ascii="Times New Roman" w:hAnsi="Times New Roman" w:eastAsia="黑体"/>
      <w:bCs/>
      <w:kern w:val="44"/>
      <w:sz w:val="30"/>
      <w:szCs w:val="44"/>
    </w:rPr>
  </w:style>
  <w:style w:type="character" w:customStyle="1" w:styleId="50">
    <w:name w:val="标题1 Char"/>
    <w:link w:val="40"/>
    <w:qFormat/>
    <w:uiPriority w:val="0"/>
    <w:rPr>
      <w:rFonts w:ascii="Times New Roman" w:hAnsi="Times New Roman" w:eastAsia="黑体" w:cs="Times New Roman"/>
      <w:b/>
      <w:sz w:val="36"/>
      <w:szCs w:val="36"/>
    </w:rPr>
  </w:style>
  <w:style w:type="character" w:customStyle="1" w:styleId="51">
    <w:name w:val="文档结构图 Char"/>
    <w:link w:val="13"/>
    <w:semiHidden/>
    <w:qFormat/>
    <w:uiPriority w:val="99"/>
    <w:rPr>
      <w:rFonts w:ascii="宋体" w:eastAsia="宋体"/>
      <w:sz w:val="18"/>
      <w:szCs w:val="18"/>
    </w:rPr>
  </w:style>
  <w:style w:type="character" w:customStyle="1" w:styleId="52">
    <w:name w:val="标题 2 Char"/>
    <w:link w:val="3"/>
    <w:qFormat/>
    <w:uiPriority w:val="0"/>
    <w:rPr>
      <w:rFonts w:ascii="Times New Roman" w:hAnsi="Times New Roman" w:eastAsia="黑体"/>
      <w:bCs/>
      <w:kern w:val="2"/>
      <w:sz w:val="28"/>
      <w:szCs w:val="32"/>
    </w:rPr>
  </w:style>
  <w:style w:type="character" w:customStyle="1" w:styleId="53">
    <w:name w:val="批注框文本 Char"/>
    <w:link w:val="20"/>
    <w:semiHidden/>
    <w:qFormat/>
    <w:uiPriority w:val="99"/>
    <w:rPr>
      <w:sz w:val="18"/>
      <w:szCs w:val="18"/>
    </w:rPr>
  </w:style>
  <w:style w:type="character" w:customStyle="1" w:styleId="54">
    <w:name w:val="标题 Char"/>
    <w:link w:val="31"/>
    <w:qFormat/>
    <w:uiPriority w:val="10"/>
    <w:rPr>
      <w:rFonts w:ascii="Times New Roman" w:hAnsi="Times New Roman" w:eastAsia="黑体"/>
      <w:kern w:val="2"/>
      <w:sz w:val="36"/>
      <w:szCs w:val="32"/>
    </w:rPr>
  </w:style>
  <w:style w:type="character" w:customStyle="1" w:styleId="55">
    <w:name w:val="标题 8 Char"/>
    <w:link w:val="9"/>
    <w:semiHidden/>
    <w:qFormat/>
    <w:uiPriority w:val="9"/>
    <w:rPr>
      <w:rFonts w:ascii="Cambria" w:hAnsi="Cambria" w:eastAsia="宋体" w:cs="Times New Roman"/>
      <w:sz w:val="24"/>
      <w:szCs w:val="24"/>
    </w:rPr>
  </w:style>
  <w:style w:type="character" w:customStyle="1" w:styleId="56">
    <w:name w:val="标题 5 Char"/>
    <w:link w:val="6"/>
    <w:semiHidden/>
    <w:qFormat/>
    <w:uiPriority w:val="9"/>
    <w:rPr>
      <w:b/>
      <w:bCs/>
      <w:sz w:val="28"/>
      <w:szCs w:val="28"/>
    </w:rPr>
  </w:style>
  <w:style w:type="character" w:customStyle="1" w:styleId="57">
    <w:name w:val="页脚 Char"/>
    <w:link w:val="21"/>
    <w:qFormat/>
    <w:uiPriority w:val="99"/>
    <w:rPr>
      <w:sz w:val="18"/>
      <w:szCs w:val="18"/>
    </w:rPr>
  </w:style>
  <w:style w:type="character" w:customStyle="1" w:styleId="58">
    <w:name w:val="标题 4 Char"/>
    <w:link w:val="5"/>
    <w:qFormat/>
    <w:uiPriority w:val="0"/>
    <w:rPr>
      <w:rFonts w:ascii="Times New Roman" w:hAnsi="Times New Roman" w:eastAsia="黑体" w:cs="Times New Roman"/>
      <w:bCs/>
      <w:sz w:val="24"/>
      <w:szCs w:val="28"/>
    </w:rPr>
  </w:style>
  <w:style w:type="character" w:customStyle="1" w:styleId="59">
    <w:name w:val="日期 Char"/>
    <w:link w:val="18"/>
    <w:semiHidden/>
    <w:qFormat/>
    <w:uiPriority w:val="99"/>
    <w:rPr>
      <w:kern w:val="2"/>
      <w:sz w:val="21"/>
      <w:szCs w:val="22"/>
    </w:rPr>
  </w:style>
  <w:style w:type="character" w:customStyle="1" w:styleId="60">
    <w:name w:val="页眉 Char"/>
    <w:link w:val="22"/>
    <w:qFormat/>
    <w:uiPriority w:val="99"/>
    <w:rPr>
      <w:sz w:val="18"/>
      <w:szCs w:val="18"/>
    </w:rPr>
  </w:style>
  <w:style w:type="character" w:customStyle="1" w:styleId="61">
    <w:name w:val="标题 7 Char"/>
    <w:link w:val="8"/>
    <w:semiHidden/>
    <w:qFormat/>
    <w:uiPriority w:val="9"/>
    <w:rPr>
      <w:b/>
      <w:bCs/>
      <w:sz w:val="24"/>
      <w:szCs w:val="24"/>
    </w:rPr>
  </w:style>
  <w:style w:type="table" w:customStyle="1" w:styleId="62">
    <w:name w:val="三线表"/>
    <w:basedOn w:val="37"/>
    <w:qFormat/>
    <w:uiPriority w:val="99"/>
    <w:rPr>
      <w:sz w:val="24"/>
    </w:rPr>
    <w:tblPr>
      <w:tblBorders>
        <w:top w:val="single" w:color="009900" w:sz="12" w:space="0"/>
        <w:bottom w:val="single" w:color="009900" w:sz="12" w:space="0"/>
      </w:tblBorders>
      <w:tblLayout w:type="fixed"/>
    </w:tblPr>
    <w:tblStylePr w:type="firstRow">
      <w:tcPr>
        <w:tcBorders>
          <w:top w:val="nil"/>
          <w:left w:val="single" w:color="009900" w:sz="6" w:space="0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63">
    <w:name w:val="三线表1"/>
    <w:basedOn w:val="37"/>
    <w:qFormat/>
    <w:uiPriority w:val="99"/>
    <w:tblPr>
      <w:tblBorders>
        <w:top w:val="single" w:color="008000" w:sz="12" w:space="0"/>
        <w:bottom w:val="single" w:color="008000" w:sz="12" w:space="0"/>
      </w:tblBorders>
      <w:tblLayout w:type="fixed"/>
    </w:tblPr>
    <w:tblStylePr w:type="firstRow">
      <w:tcPr>
        <w:tcBorders>
          <w:top w:val="nil"/>
          <w:left w:val="single" w:color="008000" w:sz="6" w:space="0"/>
          <w:bottom w:val="nil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\Desktop\&#20844;&#25991;&#27169;&#26495;2021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公文模板2021.dot</Template>
  <Pages>1</Pages>
  <Words>0</Words>
  <Characters>0</Characters>
  <Lines>1</Lines>
  <Paragraphs>1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2021-03-15T01:24:00Z</dcterms:created>
  <dc:creator>Shakalaka</dc:creator>
  <cp:lastModifiedBy>ZZ</cp:lastModifiedBy>
  <dcterms:modified xsi:type="dcterms:W3CDTF">2021-03-19T09:39:11Z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134101361_btnclosed</vt:lpwstr>
  </property>
  <property fmtid="{D5CDD505-2E9C-101B-9397-08002B2CF9AE}" pid="4" name="ICV">
    <vt:lpwstr>8C6C6DE17F33476D98CF2AC03A5E7FB4</vt:lpwstr>
  </property>
</Properties>
</file>